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BC46" w14:textId="77777777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sz w:val="24"/>
          <w:szCs w:val="24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4"/>
          <w:szCs w:val="24"/>
          <w:lang w:val="en-US"/>
        </w:rPr>
        <w:t>Reservation Request Form</w:t>
      </w:r>
    </w:p>
    <w:p w14:paraId="1471A957" w14:textId="77777777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sz w:val="24"/>
          <w:szCs w:val="24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4"/>
          <w:szCs w:val="24"/>
          <w:lang w:val="en-US"/>
        </w:rPr>
        <w:t>BMO IFL</w:t>
      </w:r>
    </w:p>
    <w:p w14:paraId="677A3543" w14:textId="28039224" w:rsidR="00617BD8" w:rsidRPr="00AE0260" w:rsidRDefault="00AE0260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smallCaps/>
          <w:sz w:val="24"/>
          <w:szCs w:val="24"/>
          <w:lang w:val="en-US"/>
        </w:rPr>
      </w:pPr>
      <w:r w:rsidRPr="00AE0260">
        <w:rPr>
          <w:rFonts w:ascii="Arial" w:hAnsi="Arial" w:cs="Arial"/>
          <w:b/>
          <w:bCs/>
          <w:color w:val="000000"/>
          <w:sz w:val="24"/>
          <w:szCs w:val="24"/>
          <w:shd w:val="clear" w:color="auto" w:fill="E3F3FF"/>
        </w:rPr>
        <w:t>District 60's Toastmasters Annual Conference</w:t>
      </w:r>
    </w:p>
    <w:p w14:paraId="565A3031" w14:textId="77777777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smallCaps/>
          <w:sz w:val="28"/>
          <w:szCs w:val="20"/>
          <w:lang w:val="en-US"/>
        </w:rPr>
      </w:pPr>
    </w:p>
    <w:p w14:paraId="5CF7B45F" w14:textId="493B08DF" w:rsidR="00617BD8" w:rsidRPr="00617BD8" w:rsidRDefault="00AE0260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sz w:val="18"/>
          <w:szCs w:val="18"/>
          <w:lang w:val="en-US"/>
        </w:rPr>
      </w:pPr>
      <w:r>
        <w:rPr>
          <w:rFonts w:ascii="Arial" w:eastAsia="Times New Roman" w:hAnsi="Arial" w:cs="Arial"/>
          <w:b/>
          <w:smallCaps/>
          <w:sz w:val="18"/>
          <w:szCs w:val="18"/>
          <w:lang w:val="en-US"/>
        </w:rPr>
        <w:t>Saturday, April 30 2022</w:t>
      </w:r>
    </w:p>
    <w:p w14:paraId="25CF81EC" w14:textId="77777777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sz w:val="18"/>
          <w:szCs w:val="18"/>
          <w:lang w:val="en-US"/>
        </w:rPr>
      </w:pPr>
    </w:p>
    <w:p w14:paraId="081A93D7" w14:textId="4575FF65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</w:pPr>
      <w:r w:rsidRPr="00617BD8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 xml:space="preserve">Weekend – </w:t>
      </w:r>
      <w:r w:rsidR="00417DD6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 xml:space="preserve">Dinner, </w:t>
      </w:r>
      <w:r w:rsidRPr="00617BD8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>Bed &amp; Breakfast Rate @$16</w:t>
      </w:r>
      <w:r w:rsidR="00AE0260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>5</w:t>
      </w:r>
      <w:r w:rsidRPr="00617BD8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>.00 per person, single occupancy, per night + taxes</w:t>
      </w:r>
    </w:p>
    <w:p w14:paraId="7EA66070" w14:textId="77777777" w:rsidR="00617BD8" w:rsidRPr="00617BD8" w:rsidRDefault="00617BD8" w:rsidP="00617BD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</w:pPr>
    </w:p>
    <w:p w14:paraId="4FCEB7E0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</w:pPr>
      <w:r w:rsidRPr="00617BD8">
        <w:rPr>
          <w:rFonts w:ascii="Arial" w:eastAsia="Times New Roman" w:hAnsi="Arial" w:cs="Arial"/>
          <w:b/>
          <w:smallCaps/>
          <w:noProof/>
          <w:sz w:val="18"/>
          <w:szCs w:val="18"/>
          <w:lang w:val="en-US"/>
        </w:rPr>
        <w:t>Rooms will be reserved at BMO IFL based on availability, and an email confirmation will be sent to you</w:t>
      </w:r>
    </w:p>
    <w:p w14:paraId="4870EAB6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2EE915E5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Arrival Date</w:t>
      </w: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 ________________________   </w:t>
      </w: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Departure Date_________________________</w:t>
      </w:r>
    </w:p>
    <w:p w14:paraId="3EF9BA7F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</w:pPr>
    </w:p>
    <w:p w14:paraId="0D747ED8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 Title: ______ First Name: ____________________ Last Name: ______________________________________</w:t>
      </w:r>
    </w:p>
    <w:p w14:paraId="4932DCBD" w14:textId="77777777" w:rsidR="00617BD8" w:rsidRPr="00617BD8" w:rsidRDefault="00617BD8" w:rsidP="00617BD8">
      <w:pPr>
        <w:spacing w:after="0" w:line="240" w:lineRule="auto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3F4B284F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>Mailing Address: ____________________________________________ City: __________________________</w:t>
      </w:r>
    </w:p>
    <w:p w14:paraId="41563CE2" w14:textId="77777777" w:rsidR="00617BD8" w:rsidRPr="00617BD8" w:rsidRDefault="00617BD8" w:rsidP="00617BD8">
      <w:pPr>
        <w:spacing w:after="0" w:line="240" w:lineRule="auto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246A904E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>Prov: _____Postal Code: ___________Phone (Day Time): __________________________________________</w:t>
      </w:r>
    </w:p>
    <w:p w14:paraId="272ED0E3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4A10520E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  <w:proofErr w:type="gramStart"/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>E-Mail:_</w:t>
      </w:r>
      <w:proofErr w:type="gramEnd"/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>___________________________________________________________________________________</w:t>
      </w:r>
    </w:p>
    <w:p w14:paraId="6F28C8C3" w14:textId="77777777" w:rsidR="00617BD8" w:rsidRPr="00617BD8" w:rsidRDefault="00617BD8" w:rsidP="00617BD8">
      <w:pPr>
        <w:spacing w:after="0" w:line="240" w:lineRule="auto"/>
        <w:outlineLvl w:val="0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0AAACD57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Method of Payment:</w:t>
      </w:r>
    </w:p>
    <w:p w14:paraId="559436AE" w14:textId="77777777" w:rsidR="00617BD8" w:rsidRPr="00617BD8" w:rsidRDefault="00617BD8" w:rsidP="00617BD8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</w:rPr>
      </w:pPr>
    </w:p>
    <w:p w14:paraId="32029444" w14:textId="77777777" w:rsidR="00617BD8" w:rsidRPr="00617BD8" w:rsidRDefault="00617BD8" w:rsidP="00617BD8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</w:rPr>
      </w:pPr>
      <w:r w:rsidRPr="00617BD8">
        <w:rPr>
          <w:rFonts w:ascii="Arial" w:eastAsia="Times New Roman" w:hAnsi="Arial" w:cs="Arial"/>
          <w:smallCaps/>
          <w:sz w:val="20"/>
          <w:szCs w:val="20"/>
        </w:rPr>
        <w:t xml:space="preserve">Individual Participants are responsible for payment of guestrooms, any incidental charges, plus applicable taxes which shall be paid by the guest prior to departure. </w:t>
      </w:r>
      <w:proofErr w:type="gramStart"/>
      <w:r w:rsidRPr="00617BD8">
        <w:rPr>
          <w:rFonts w:ascii="Arial" w:eastAsia="Times New Roman" w:hAnsi="Arial" w:cs="Arial"/>
          <w:smallCaps/>
          <w:sz w:val="20"/>
          <w:szCs w:val="20"/>
        </w:rPr>
        <w:t>Accordingly</w:t>
      </w:r>
      <w:proofErr w:type="gramEnd"/>
      <w:r w:rsidRPr="00617BD8">
        <w:rPr>
          <w:rFonts w:ascii="Arial" w:eastAsia="Times New Roman" w:hAnsi="Arial" w:cs="Arial"/>
          <w:smallCaps/>
          <w:sz w:val="20"/>
          <w:szCs w:val="20"/>
        </w:rPr>
        <w:t xml:space="preserve"> a valid credit card must be presented at check-in time by all guests.</w:t>
      </w:r>
    </w:p>
    <w:p w14:paraId="27FED37D" w14:textId="77777777" w:rsidR="00617BD8" w:rsidRPr="00617BD8" w:rsidRDefault="00617BD8" w:rsidP="00617BD8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</w:rPr>
      </w:pPr>
    </w:p>
    <w:p w14:paraId="760433A1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Cancellation/Change Policy</w:t>
      </w:r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 xml:space="preserve">: </w:t>
      </w:r>
    </w:p>
    <w:p w14:paraId="1A3DA3CC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  <w:lang w:val="en-US"/>
        </w:rPr>
      </w:pPr>
    </w:p>
    <w:p w14:paraId="49C189C6" w14:textId="77777777" w:rsidR="00617BD8" w:rsidRPr="00617BD8" w:rsidRDefault="00617BD8" w:rsidP="00617BD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  <w:r w:rsidRPr="00617BD8">
        <w:rPr>
          <w:rFonts w:ascii="Times New Roman" w:eastAsia="Times New Roman" w:hAnsi="Times New Roman"/>
          <w:sz w:val="20"/>
          <w:szCs w:val="20"/>
          <w:lang w:val="en-US"/>
        </w:rPr>
        <w:t xml:space="preserve">For cancellation of any guest-room reservation, 14 business </w:t>
      </w:r>
      <w:proofErr w:type="spellStart"/>
      <w:r w:rsidRPr="00617BD8">
        <w:rPr>
          <w:rFonts w:ascii="Times New Roman" w:eastAsia="Times New Roman" w:hAnsi="Times New Roman"/>
          <w:sz w:val="20"/>
          <w:szCs w:val="20"/>
          <w:lang w:val="en-US"/>
        </w:rPr>
        <w:t>days notice</w:t>
      </w:r>
      <w:proofErr w:type="spellEnd"/>
      <w:r w:rsidRPr="00617BD8">
        <w:rPr>
          <w:rFonts w:ascii="Times New Roman" w:eastAsia="Times New Roman" w:hAnsi="Times New Roman"/>
          <w:sz w:val="20"/>
          <w:szCs w:val="20"/>
          <w:lang w:val="en-US"/>
        </w:rPr>
        <w:t xml:space="preserve"> prior to arrival is required.  </w:t>
      </w:r>
    </w:p>
    <w:p w14:paraId="20CF4168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Check-In: </w:t>
      </w:r>
      <w:proofErr w:type="spellStart"/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>anytime</w:t>
      </w:r>
      <w:proofErr w:type="spellEnd"/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 xml:space="preserve"> after</w:t>
      </w: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 </w:t>
      </w: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3:00pm</w:t>
      </w:r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 xml:space="preserve"> </w:t>
      </w:r>
    </w:p>
    <w:p w14:paraId="4A0CE967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>Check -Out:</w:t>
      </w:r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 xml:space="preserve"> </w:t>
      </w:r>
      <w:proofErr w:type="spellStart"/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>anytime</w:t>
      </w:r>
      <w:proofErr w:type="spellEnd"/>
      <w:r w:rsidRPr="00617BD8">
        <w:rPr>
          <w:rFonts w:ascii="Arial" w:eastAsia="Times New Roman" w:hAnsi="Arial" w:cs="Arial"/>
          <w:smallCaps/>
          <w:sz w:val="20"/>
          <w:szCs w:val="20"/>
          <w:lang w:val="en-US"/>
        </w:rPr>
        <w:t xml:space="preserve"> before: </w:t>
      </w:r>
      <w:r w:rsidRPr="00617BD8">
        <w:rPr>
          <w:rFonts w:ascii="Arial" w:eastAsia="Times New Roman" w:hAnsi="Arial" w:cs="Arial"/>
          <w:b/>
          <w:smallCaps/>
          <w:sz w:val="20"/>
          <w:szCs w:val="20"/>
          <w:u w:val="single"/>
          <w:lang w:val="en-US"/>
        </w:rPr>
        <w:t>1:00pm</w:t>
      </w:r>
    </w:p>
    <w:p w14:paraId="6C62FE37" w14:textId="77777777" w:rsidR="00617BD8" w:rsidRPr="00617BD8" w:rsidRDefault="00617BD8" w:rsidP="00617BD8">
      <w:pPr>
        <w:spacing w:after="0" w:line="240" w:lineRule="auto"/>
        <w:jc w:val="both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</w:p>
    <w:p w14:paraId="2CBF701A" w14:textId="77777777" w:rsidR="00617BD8" w:rsidRPr="00617BD8" w:rsidRDefault="00617BD8" w:rsidP="00617BD8">
      <w:pPr>
        <w:spacing w:after="0" w:line="240" w:lineRule="auto"/>
        <w:jc w:val="center"/>
        <w:rPr>
          <w:rFonts w:ascii="Arial" w:eastAsia="Times New Roman" w:hAnsi="Arial" w:cs="Arial"/>
          <w:b/>
          <w:smallCaps/>
          <w:sz w:val="20"/>
          <w:szCs w:val="20"/>
          <w:lang w:val="en-US"/>
        </w:r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Please complete the above and submit via email to </w:t>
      </w:r>
      <w:hyperlink r:id="rId7" w:history="1">
        <w:r w:rsidRPr="00863C14">
          <w:rPr>
            <w:rFonts w:ascii="Arial" w:eastAsia="Times New Roman" w:hAnsi="Arial" w:cs="Arial"/>
            <w:b/>
            <w:smallCaps/>
            <w:color w:val="0000FF"/>
            <w:sz w:val="20"/>
            <w:szCs w:val="20"/>
            <w:u w:val="single"/>
            <w:lang w:val="en-US"/>
          </w:rPr>
          <w:t>ifl.reservations@bmo.com</w:t>
        </w:r>
      </w:hyperlink>
    </w:p>
    <w:p w14:paraId="75270DF2" w14:textId="36205DDC" w:rsidR="004674E8" w:rsidRPr="00AE0260" w:rsidRDefault="00617BD8" w:rsidP="00AE0260">
      <w:pPr>
        <w:spacing w:after="0" w:line="240" w:lineRule="auto"/>
        <w:jc w:val="center"/>
        <w:rPr>
          <w:rStyle w:val="Hyperlink"/>
          <w:rFonts w:ascii="Arial" w:eastAsia="Times New Roman" w:hAnsi="Arial" w:cs="Arial"/>
          <w:b/>
          <w:smallCaps/>
          <w:color w:val="auto"/>
          <w:sz w:val="20"/>
          <w:szCs w:val="20"/>
          <w:u w:val="none"/>
          <w:lang w:val="en-US"/>
        </w:rPr>
        <w:sectPr w:rsidR="004674E8" w:rsidRPr="00AE0260" w:rsidSect="00FB48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4320" w:right="720" w:bottom="1440" w:left="720" w:header="288" w:footer="288" w:gutter="0"/>
          <w:cols w:space="708"/>
          <w:docGrid w:linePitch="360"/>
        </w:sectPr>
      </w:pPr>
      <w:r w:rsidRPr="00617BD8">
        <w:rPr>
          <w:rFonts w:ascii="Arial" w:eastAsia="Times New Roman" w:hAnsi="Arial" w:cs="Arial"/>
          <w:b/>
          <w:smallCaps/>
          <w:sz w:val="20"/>
          <w:szCs w:val="20"/>
          <w:lang w:val="en-US"/>
        </w:rPr>
        <w:t xml:space="preserve"> A confirmation email will be sent to your attention shortly</w:t>
      </w:r>
    </w:p>
    <w:p w14:paraId="764EFC10" w14:textId="77777777" w:rsidR="004674E8" w:rsidRDefault="004674E8" w:rsidP="00863C14">
      <w:pPr>
        <w:spacing w:after="0"/>
      </w:pPr>
    </w:p>
    <w:sectPr w:rsidR="004674E8" w:rsidSect="004674E8">
      <w:footerReference w:type="first" r:id="rId14"/>
      <w:pgSz w:w="12240" w:h="15840" w:code="1"/>
      <w:pgMar w:top="1418" w:right="720" w:bottom="1797" w:left="720" w:header="28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AB067" w14:textId="77777777" w:rsidR="002D11D3" w:rsidRDefault="002D11D3" w:rsidP="00D41427">
      <w:pPr>
        <w:spacing w:after="0" w:line="240" w:lineRule="auto"/>
      </w:pPr>
      <w:r>
        <w:separator/>
      </w:r>
    </w:p>
  </w:endnote>
  <w:endnote w:type="continuationSeparator" w:id="0">
    <w:p w14:paraId="6A72DFBA" w14:textId="77777777" w:rsidR="002D11D3" w:rsidRDefault="002D11D3" w:rsidP="00D4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Pro-Light">
    <w:altName w:val="Calibri"/>
    <w:charset w:val="00"/>
    <w:family w:val="auto"/>
    <w:pitch w:val="variable"/>
    <w:sig w:usb0="00000001" w:usb1="4000A4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36BE" w14:textId="77777777" w:rsidR="00FB482A" w:rsidRDefault="00FB48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5F9F" w14:textId="77777777" w:rsidR="00863C14" w:rsidRPr="00617BD8" w:rsidRDefault="00863C14" w:rsidP="00863C14">
    <w:pPr>
      <w:spacing w:after="0" w:line="240" w:lineRule="auto"/>
      <w:jc w:val="center"/>
      <w:outlineLvl w:val="0"/>
      <w:rPr>
        <w:rFonts w:ascii="Arial" w:eastAsia="Times New Roman" w:hAnsi="Arial" w:cs="Arial"/>
        <w:b/>
        <w:smallCaps/>
        <w:sz w:val="20"/>
        <w:szCs w:val="20"/>
        <w:lang w:val="en-US"/>
      </w:rPr>
    </w:pPr>
    <w:r w:rsidRPr="00617BD8">
      <w:rPr>
        <w:rFonts w:ascii="Arial" w:eastAsia="Times New Roman" w:hAnsi="Arial" w:cs="Arial"/>
        <w:b/>
        <w:smallCaps/>
        <w:sz w:val="20"/>
        <w:szCs w:val="20"/>
        <w:lang w:val="en-US"/>
      </w:rPr>
      <w:t xml:space="preserve">If you need assistance </w:t>
    </w:r>
  </w:p>
  <w:p w14:paraId="2991091D" w14:textId="77777777" w:rsidR="00863C14" w:rsidRPr="00617BD8" w:rsidRDefault="00863C14" w:rsidP="00863C14">
    <w:pPr>
      <w:spacing w:after="0" w:line="240" w:lineRule="auto"/>
      <w:jc w:val="center"/>
      <w:outlineLvl w:val="0"/>
      <w:rPr>
        <w:rFonts w:ascii="Arial" w:eastAsia="Times New Roman" w:hAnsi="Arial" w:cs="Arial"/>
        <w:b/>
        <w:smallCaps/>
        <w:sz w:val="18"/>
        <w:szCs w:val="18"/>
        <w:lang w:val="en-US"/>
      </w:rPr>
    </w:pPr>
    <w:r w:rsidRPr="00617BD8">
      <w:rPr>
        <w:rFonts w:ascii="Arial" w:eastAsia="Times New Roman" w:hAnsi="Arial" w:cs="Arial"/>
        <w:b/>
        <w:smallCaps/>
        <w:sz w:val="18"/>
        <w:szCs w:val="18"/>
        <w:lang w:val="en-US"/>
      </w:rPr>
      <w:t>Please contact The IFL Reservation Agent</w:t>
    </w:r>
  </w:p>
  <w:p w14:paraId="3C1779C6" w14:textId="77777777" w:rsidR="00863C14" w:rsidRPr="00617BD8" w:rsidRDefault="00863C14" w:rsidP="00863C14">
    <w:pPr>
      <w:spacing w:after="0" w:line="240" w:lineRule="auto"/>
      <w:jc w:val="center"/>
      <w:outlineLvl w:val="0"/>
      <w:rPr>
        <w:rFonts w:ascii="Arial" w:eastAsia="Times New Roman" w:hAnsi="Arial" w:cs="Arial"/>
        <w:b/>
        <w:smallCaps/>
        <w:sz w:val="18"/>
        <w:szCs w:val="18"/>
        <w:lang w:val="en-US"/>
      </w:rPr>
    </w:pPr>
    <w:r w:rsidRPr="00617BD8">
      <w:rPr>
        <w:rFonts w:ascii="Arial" w:eastAsia="Times New Roman" w:hAnsi="Arial" w:cs="Arial"/>
        <w:b/>
        <w:smallCaps/>
        <w:sz w:val="18"/>
        <w:szCs w:val="18"/>
        <w:lang w:val="en-US"/>
      </w:rPr>
      <w:t xml:space="preserve">Monday – </w:t>
    </w:r>
    <w:proofErr w:type="gramStart"/>
    <w:r w:rsidRPr="00617BD8">
      <w:rPr>
        <w:rFonts w:ascii="Arial" w:eastAsia="Times New Roman" w:hAnsi="Arial" w:cs="Arial"/>
        <w:b/>
        <w:smallCaps/>
        <w:sz w:val="18"/>
        <w:szCs w:val="18"/>
        <w:lang w:val="en-US"/>
      </w:rPr>
      <w:t>Friday  between</w:t>
    </w:r>
    <w:proofErr w:type="gramEnd"/>
    <w:r w:rsidRPr="00617BD8">
      <w:rPr>
        <w:rFonts w:ascii="Arial" w:eastAsia="Times New Roman" w:hAnsi="Arial" w:cs="Arial"/>
        <w:b/>
        <w:smallCaps/>
        <w:sz w:val="18"/>
        <w:szCs w:val="18"/>
        <w:lang w:val="en-US"/>
      </w:rPr>
      <w:t xml:space="preserve"> 7:30am – 4:00pm   (416) 490-4484 </w:t>
    </w:r>
  </w:p>
  <w:p w14:paraId="6BA76B68" w14:textId="77777777" w:rsidR="00863C14" w:rsidRPr="00617BD8" w:rsidRDefault="00863C14" w:rsidP="00863C14">
    <w:pPr>
      <w:spacing w:after="0" w:line="240" w:lineRule="auto"/>
      <w:jc w:val="center"/>
      <w:outlineLvl w:val="0"/>
      <w:rPr>
        <w:rFonts w:ascii="Arial" w:eastAsia="Times New Roman" w:hAnsi="Arial" w:cs="Arial"/>
        <w:b/>
        <w:smallCaps/>
        <w:sz w:val="18"/>
        <w:szCs w:val="18"/>
        <w:lang w:val="en-US"/>
      </w:rPr>
    </w:pPr>
  </w:p>
  <w:p w14:paraId="10D063C1" w14:textId="77777777" w:rsidR="00863C14" w:rsidRPr="00617BD8" w:rsidRDefault="00863C14" w:rsidP="00863C14">
    <w:pPr>
      <w:spacing w:after="0" w:line="240" w:lineRule="auto"/>
      <w:jc w:val="center"/>
      <w:outlineLvl w:val="0"/>
      <w:rPr>
        <w:rFonts w:ascii="Times New Roman" w:eastAsia="Times New Roman" w:hAnsi="Times New Roman"/>
        <w:b/>
        <w:smallCaps/>
        <w:sz w:val="18"/>
        <w:szCs w:val="18"/>
        <w:lang w:val="en-US"/>
      </w:rPr>
    </w:pPr>
    <w:r w:rsidRPr="00617BD8">
      <w:rPr>
        <w:rFonts w:ascii="Arial" w:eastAsia="Times New Roman" w:hAnsi="Arial" w:cs="Arial"/>
        <w:b/>
        <w:smallCaps/>
        <w:sz w:val="18"/>
        <w:szCs w:val="18"/>
        <w:lang w:val="en-US"/>
      </w:rPr>
      <w:t>We look forward to welcoming you!</w:t>
    </w:r>
    <w:r w:rsidRPr="00617BD8">
      <w:rPr>
        <w:rFonts w:ascii="Times New Roman" w:eastAsia="Times New Roman" w:hAnsi="Times New Roman"/>
        <w:b/>
        <w:smallCaps/>
        <w:sz w:val="18"/>
        <w:szCs w:val="18"/>
        <w:lang w:val="en-US"/>
      </w:rPr>
      <w:t xml:space="preserve"> </w:t>
    </w:r>
  </w:p>
  <w:p w14:paraId="258F970A" w14:textId="77777777" w:rsidR="00863C14" w:rsidRPr="00863C14" w:rsidRDefault="00863C14">
    <w:pPr>
      <w:pStyle w:val="Footer"/>
      <w:rPr>
        <w:lang w:val="en-US"/>
      </w:rPr>
    </w:pPr>
  </w:p>
  <w:p w14:paraId="10A22FC1" w14:textId="77777777" w:rsidR="002A1AFA" w:rsidRDefault="002A1A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F284A" w14:textId="77777777" w:rsidR="00FB482A" w:rsidRDefault="00FB482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241F" w14:textId="77777777" w:rsidR="002A1AFA" w:rsidRPr="00BD2B37" w:rsidRDefault="002A1AF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/>
      </w:rPr>
    </w:pPr>
    <w:r w:rsidRPr="00BD2B37">
      <w:rPr>
        <w:caps/>
        <w:color w:val="4472C4"/>
      </w:rPr>
      <w:fldChar w:fldCharType="begin"/>
    </w:r>
    <w:r w:rsidRPr="00BD2B37">
      <w:rPr>
        <w:caps/>
        <w:color w:val="4472C4"/>
      </w:rPr>
      <w:instrText xml:space="preserve"> PAGE   \* MERGEFORMAT </w:instrText>
    </w:r>
    <w:r w:rsidRPr="00BD2B37">
      <w:rPr>
        <w:caps/>
        <w:color w:val="4472C4"/>
      </w:rPr>
      <w:fldChar w:fldCharType="separate"/>
    </w:r>
    <w:r w:rsidRPr="00BD2B37">
      <w:rPr>
        <w:caps/>
        <w:noProof/>
        <w:color w:val="4472C4"/>
      </w:rPr>
      <w:t>2</w:t>
    </w:r>
    <w:r w:rsidRPr="00BD2B37">
      <w:rPr>
        <w:caps/>
        <w:noProof/>
        <w:color w:val="4472C4"/>
      </w:rPr>
      <w:fldChar w:fldCharType="end"/>
    </w:r>
  </w:p>
  <w:p w14:paraId="14D19919" w14:textId="77777777" w:rsidR="002A1AFA" w:rsidRDefault="002A1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FDB01" w14:textId="77777777" w:rsidR="002D11D3" w:rsidRDefault="002D11D3" w:rsidP="00D41427">
      <w:pPr>
        <w:spacing w:after="0" w:line="240" w:lineRule="auto"/>
      </w:pPr>
      <w:r>
        <w:separator/>
      </w:r>
    </w:p>
  </w:footnote>
  <w:footnote w:type="continuationSeparator" w:id="0">
    <w:p w14:paraId="12B0D31E" w14:textId="77777777" w:rsidR="002D11D3" w:rsidRDefault="002D11D3" w:rsidP="00D4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4B809" w14:textId="77777777" w:rsidR="00FB482A" w:rsidRDefault="00FB48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2077" w14:textId="0CFEB18B" w:rsidR="00D41427" w:rsidRPr="00BD2B37" w:rsidRDefault="00FB482A" w:rsidP="001A7D4A">
    <w:pPr>
      <w:spacing w:before="60" w:after="100" w:afterAutospacing="1" w:line="260" w:lineRule="exact"/>
      <w:rPr>
        <w:rFonts w:ascii="Arial" w:hAnsi="Arial" w:cs="Arial"/>
        <w:b/>
        <w:noProof/>
        <w:color w:val="FFFFFF"/>
        <w:lang w:eastAsia="en-CA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4202A71" wp14:editId="6C7F8E2B">
          <wp:simplePos x="0" y="0"/>
          <wp:positionH relativeFrom="page">
            <wp:posOffset>12700</wp:posOffset>
          </wp:positionH>
          <wp:positionV relativeFrom="page">
            <wp:posOffset>12700</wp:posOffset>
          </wp:positionV>
          <wp:extent cx="7772400" cy="2584450"/>
          <wp:effectExtent l="0" t="0" r="0" b="635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58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26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0924AA" wp14:editId="1E5C5732">
              <wp:simplePos x="0" y="0"/>
              <wp:positionH relativeFrom="column">
                <wp:posOffset>3778250</wp:posOffset>
              </wp:positionH>
              <wp:positionV relativeFrom="paragraph">
                <wp:posOffset>400685</wp:posOffset>
              </wp:positionV>
              <wp:extent cx="3051175" cy="1835150"/>
              <wp:effectExtent l="0" t="0" r="0" b="0"/>
              <wp:wrapThrough wrapText="bothSides">
                <wp:wrapPolygon edited="0">
                  <wp:start x="1888" y="0"/>
                  <wp:lineTo x="539" y="3588"/>
                  <wp:lineTo x="0" y="6727"/>
                  <wp:lineTo x="0" y="14350"/>
                  <wp:lineTo x="809" y="17938"/>
                  <wp:lineTo x="2023" y="21301"/>
                  <wp:lineTo x="2158" y="21301"/>
                  <wp:lineTo x="19420" y="21301"/>
                  <wp:lineTo x="19555" y="21301"/>
                  <wp:lineTo x="20768" y="17938"/>
                  <wp:lineTo x="21443" y="14350"/>
                  <wp:lineTo x="21443" y="6727"/>
                  <wp:lineTo x="20903" y="3588"/>
                  <wp:lineTo x="19555" y="0"/>
                  <wp:lineTo x="1888" y="0"/>
                </wp:wrapPolygon>
              </wp:wrapThrough>
              <wp:docPr id="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51175" cy="1835150"/>
                      </a:xfrm>
                      <a:custGeom>
                        <a:avLst/>
                        <a:gdLst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75000 w 3183466"/>
                          <a:gd name="connsiteY4" fmla="*/ 1147233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75000 w 3183466"/>
                          <a:gd name="connsiteY4" fmla="*/ 1147233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75000 w 3183466"/>
                          <a:gd name="connsiteY4" fmla="*/ 1147233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75000 w 3183466"/>
                          <a:gd name="connsiteY4" fmla="*/ 1147233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67590 w 3183466"/>
                          <a:gd name="connsiteY4" fmla="*/ 1403634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466"/>
                          <a:gd name="connsiteY0" fmla="*/ 4233 h 2087033"/>
                          <a:gd name="connsiteX1" fmla="*/ 2827866 w 3183466"/>
                          <a:gd name="connsiteY1" fmla="*/ 0 h 2087033"/>
                          <a:gd name="connsiteX2" fmla="*/ 3183466 w 3183466"/>
                          <a:gd name="connsiteY2" fmla="*/ 977900 h 2087033"/>
                          <a:gd name="connsiteX3" fmla="*/ 3179233 w 3183466"/>
                          <a:gd name="connsiteY3" fmla="*/ 1075266 h 2087033"/>
                          <a:gd name="connsiteX4" fmla="*/ 3167590 w 3183466"/>
                          <a:gd name="connsiteY4" fmla="*/ 1403634 h 2087033"/>
                          <a:gd name="connsiteX5" fmla="*/ 2781300 w 3183466"/>
                          <a:gd name="connsiteY5" fmla="*/ 2087033 h 2087033"/>
                          <a:gd name="connsiteX6" fmla="*/ 368300 w 3183466"/>
                          <a:gd name="connsiteY6" fmla="*/ 2087033 h 2087033"/>
                          <a:gd name="connsiteX7" fmla="*/ 0 w 3183466"/>
                          <a:gd name="connsiteY7" fmla="*/ 1193800 h 2087033"/>
                          <a:gd name="connsiteX8" fmla="*/ 4233 w 3183466"/>
                          <a:gd name="connsiteY8" fmla="*/ 1011766 h 2087033"/>
                          <a:gd name="connsiteX9" fmla="*/ 12700 w 3183466"/>
                          <a:gd name="connsiteY9" fmla="*/ 872066 h 2087033"/>
                          <a:gd name="connsiteX10" fmla="*/ 309033 w 3183466"/>
                          <a:gd name="connsiteY10" fmla="*/ 4233 h 2087033"/>
                          <a:gd name="connsiteX0" fmla="*/ 309033 w 3183781"/>
                          <a:gd name="connsiteY0" fmla="*/ 4233 h 2087033"/>
                          <a:gd name="connsiteX1" fmla="*/ 2827866 w 3183781"/>
                          <a:gd name="connsiteY1" fmla="*/ 0 h 2087033"/>
                          <a:gd name="connsiteX2" fmla="*/ 3183466 w 3183781"/>
                          <a:gd name="connsiteY2" fmla="*/ 977900 h 2087033"/>
                          <a:gd name="connsiteX3" fmla="*/ 3179233 w 3183781"/>
                          <a:gd name="connsiteY3" fmla="*/ 1075266 h 2087033"/>
                          <a:gd name="connsiteX4" fmla="*/ 3167590 w 3183781"/>
                          <a:gd name="connsiteY4" fmla="*/ 1403634 h 2087033"/>
                          <a:gd name="connsiteX5" fmla="*/ 2781300 w 3183781"/>
                          <a:gd name="connsiteY5" fmla="*/ 2087033 h 2087033"/>
                          <a:gd name="connsiteX6" fmla="*/ 368300 w 3183781"/>
                          <a:gd name="connsiteY6" fmla="*/ 2087033 h 2087033"/>
                          <a:gd name="connsiteX7" fmla="*/ 0 w 3183781"/>
                          <a:gd name="connsiteY7" fmla="*/ 1193800 h 2087033"/>
                          <a:gd name="connsiteX8" fmla="*/ 4233 w 3183781"/>
                          <a:gd name="connsiteY8" fmla="*/ 1011766 h 2087033"/>
                          <a:gd name="connsiteX9" fmla="*/ 12700 w 3183781"/>
                          <a:gd name="connsiteY9" fmla="*/ 872066 h 2087033"/>
                          <a:gd name="connsiteX10" fmla="*/ 309033 w 3183781"/>
                          <a:gd name="connsiteY10" fmla="*/ 4233 h 2087033"/>
                          <a:gd name="connsiteX0" fmla="*/ 309033 w 3189714"/>
                          <a:gd name="connsiteY0" fmla="*/ 4233 h 2087033"/>
                          <a:gd name="connsiteX1" fmla="*/ 2827866 w 3189714"/>
                          <a:gd name="connsiteY1" fmla="*/ 0 h 2087033"/>
                          <a:gd name="connsiteX2" fmla="*/ 3183466 w 3189714"/>
                          <a:gd name="connsiteY2" fmla="*/ 977900 h 2087033"/>
                          <a:gd name="connsiteX3" fmla="*/ 3179233 w 3189714"/>
                          <a:gd name="connsiteY3" fmla="*/ 1075266 h 2087033"/>
                          <a:gd name="connsiteX4" fmla="*/ 3053584 w 3189714"/>
                          <a:gd name="connsiteY4" fmla="*/ 1632281 h 2087033"/>
                          <a:gd name="connsiteX5" fmla="*/ 2781300 w 3189714"/>
                          <a:gd name="connsiteY5" fmla="*/ 2087033 h 2087033"/>
                          <a:gd name="connsiteX6" fmla="*/ 368300 w 3189714"/>
                          <a:gd name="connsiteY6" fmla="*/ 2087033 h 2087033"/>
                          <a:gd name="connsiteX7" fmla="*/ 0 w 3189714"/>
                          <a:gd name="connsiteY7" fmla="*/ 1193800 h 2087033"/>
                          <a:gd name="connsiteX8" fmla="*/ 4233 w 3189714"/>
                          <a:gd name="connsiteY8" fmla="*/ 1011766 h 2087033"/>
                          <a:gd name="connsiteX9" fmla="*/ 12700 w 3189714"/>
                          <a:gd name="connsiteY9" fmla="*/ 872066 h 2087033"/>
                          <a:gd name="connsiteX10" fmla="*/ 309033 w 3189714"/>
                          <a:gd name="connsiteY10" fmla="*/ 4233 h 2087033"/>
                          <a:gd name="connsiteX0" fmla="*/ 309033 w 3189714"/>
                          <a:gd name="connsiteY0" fmla="*/ 4233 h 2087033"/>
                          <a:gd name="connsiteX1" fmla="*/ 2827866 w 3189714"/>
                          <a:gd name="connsiteY1" fmla="*/ 0 h 2087033"/>
                          <a:gd name="connsiteX2" fmla="*/ 3183466 w 3189714"/>
                          <a:gd name="connsiteY2" fmla="*/ 977900 h 2087033"/>
                          <a:gd name="connsiteX3" fmla="*/ 3179233 w 3189714"/>
                          <a:gd name="connsiteY3" fmla="*/ 1075266 h 2087033"/>
                          <a:gd name="connsiteX4" fmla="*/ 3053584 w 3189714"/>
                          <a:gd name="connsiteY4" fmla="*/ 1632281 h 2087033"/>
                          <a:gd name="connsiteX5" fmla="*/ 2781300 w 3189714"/>
                          <a:gd name="connsiteY5" fmla="*/ 2087033 h 2087033"/>
                          <a:gd name="connsiteX6" fmla="*/ 368300 w 3189714"/>
                          <a:gd name="connsiteY6" fmla="*/ 2087033 h 2087033"/>
                          <a:gd name="connsiteX7" fmla="*/ 0 w 3189714"/>
                          <a:gd name="connsiteY7" fmla="*/ 1193800 h 2087033"/>
                          <a:gd name="connsiteX8" fmla="*/ 4233 w 3189714"/>
                          <a:gd name="connsiteY8" fmla="*/ 1011766 h 2087033"/>
                          <a:gd name="connsiteX9" fmla="*/ 12700 w 3189714"/>
                          <a:gd name="connsiteY9" fmla="*/ 872066 h 2087033"/>
                          <a:gd name="connsiteX10" fmla="*/ 309033 w 3189714"/>
                          <a:gd name="connsiteY10" fmla="*/ 4233 h 2087033"/>
                          <a:gd name="connsiteX0" fmla="*/ 309033 w 3189714"/>
                          <a:gd name="connsiteY0" fmla="*/ 4233 h 2087033"/>
                          <a:gd name="connsiteX1" fmla="*/ 2827866 w 3189714"/>
                          <a:gd name="connsiteY1" fmla="*/ 0 h 2087033"/>
                          <a:gd name="connsiteX2" fmla="*/ 3183466 w 3189714"/>
                          <a:gd name="connsiteY2" fmla="*/ 977900 h 2087033"/>
                          <a:gd name="connsiteX3" fmla="*/ 3179233 w 3189714"/>
                          <a:gd name="connsiteY3" fmla="*/ 1075266 h 2087033"/>
                          <a:gd name="connsiteX4" fmla="*/ 3053584 w 3189714"/>
                          <a:gd name="connsiteY4" fmla="*/ 1632281 h 2087033"/>
                          <a:gd name="connsiteX5" fmla="*/ 2781300 w 3189714"/>
                          <a:gd name="connsiteY5" fmla="*/ 2087033 h 2087033"/>
                          <a:gd name="connsiteX6" fmla="*/ 368300 w 3189714"/>
                          <a:gd name="connsiteY6" fmla="*/ 2087033 h 2087033"/>
                          <a:gd name="connsiteX7" fmla="*/ 0 w 3189714"/>
                          <a:gd name="connsiteY7" fmla="*/ 1193800 h 2087033"/>
                          <a:gd name="connsiteX8" fmla="*/ 4233 w 3189714"/>
                          <a:gd name="connsiteY8" fmla="*/ 1011766 h 2087033"/>
                          <a:gd name="connsiteX9" fmla="*/ 12700 w 3189714"/>
                          <a:gd name="connsiteY9" fmla="*/ 872066 h 2087033"/>
                          <a:gd name="connsiteX10" fmla="*/ 309033 w 3189714"/>
                          <a:gd name="connsiteY10" fmla="*/ 4233 h 2087033"/>
                          <a:gd name="connsiteX0" fmla="*/ 309033 w 3189714"/>
                          <a:gd name="connsiteY0" fmla="*/ 4233 h 2087033"/>
                          <a:gd name="connsiteX1" fmla="*/ 2827866 w 3189714"/>
                          <a:gd name="connsiteY1" fmla="*/ 0 h 2087033"/>
                          <a:gd name="connsiteX2" fmla="*/ 3183466 w 3189714"/>
                          <a:gd name="connsiteY2" fmla="*/ 977900 h 2087033"/>
                          <a:gd name="connsiteX3" fmla="*/ 3179233 w 3189714"/>
                          <a:gd name="connsiteY3" fmla="*/ 1075266 h 2087033"/>
                          <a:gd name="connsiteX4" fmla="*/ 3053584 w 3189714"/>
                          <a:gd name="connsiteY4" fmla="*/ 1632281 h 2087033"/>
                          <a:gd name="connsiteX5" fmla="*/ 2781300 w 3189714"/>
                          <a:gd name="connsiteY5" fmla="*/ 2087033 h 2087033"/>
                          <a:gd name="connsiteX6" fmla="*/ 368300 w 3189714"/>
                          <a:gd name="connsiteY6" fmla="*/ 2087033 h 2087033"/>
                          <a:gd name="connsiteX7" fmla="*/ 0 w 3189714"/>
                          <a:gd name="connsiteY7" fmla="*/ 1193800 h 2087033"/>
                          <a:gd name="connsiteX8" fmla="*/ 4233 w 3189714"/>
                          <a:gd name="connsiteY8" fmla="*/ 1011766 h 2087033"/>
                          <a:gd name="connsiteX9" fmla="*/ 12700 w 3189714"/>
                          <a:gd name="connsiteY9" fmla="*/ 872066 h 2087033"/>
                          <a:gd name="connsiteX10" fmla="*/ 309033 w 3189714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379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379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379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473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473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473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79233"/>
                          <a:gd name="connsiteY0" fmla="*/ 4233 h 2087033"/>
                          <a:gd name="connsiteX1" fmla="*/ 2827866 w 3179233"/>
                          <a:gd name="connsiteY1" fmla="*/ 0 h 2087033"/>
                          <a:gd name="connsiteX2" fmla="*/ 3054732 w 3179233"/>
                          <a:gd name="connsiteY2" fmla="*/ 489049 h 2087033"/>
                          <a:gd name="connsiteX3" fmla="*/ 3179233 w 3179233"/>
                          <a:gd name="connsiteY3" fmla="*/ 1075266 h 2087033"/>
                          <a:gd name="connsiteX4" fmla="*/ 3053584 w 3179233"/>
                          <a:gd name="connsiteY4" fmla="*/ 1632281 h 2087033"/>
                          <a:gd name="connsiteX5" fmla="*/ 2781300 w 3179233"/>
                          <a:gd name="connsiteY5" fmla="*/ 2087033 h 2087033"/>
                          <a:gd name="connsiteX6" fmla="*/ 368300 w 3179233"/>
                          <a:gd name="connsiteY6" fmla="*/ 2087033 h 2087033"/>
                          <a:gd name="connsiteX7" fmla="*/ 0 w 3179233"/>
                          <a:gd name="connsiteY7" fmla="*/ 1193800 h 2087033"/>
                          <a:gd name="connsiteX8" fmla="*/ 4233 w 3179233"/>
                          <a:gd name="connsiteY8" fmla="*/ 1011766 h 2087033"/>
                          <a:gd name="connsiteX9" fmla="*/ 12700 w 3179233"/>
                          <a:gd name="connsiteY9" fmla="*/ 872066 h 2087033"/>
                          <a:gd name="connsiteX10" fmla="*/ 309033 w 3179233"/>
                          <a:gd name="connsiteY10" fmla="*/ 4233 h 2087033"/>
                          <a:gd name="connsiteX0" fmla="*/ 309033 w 3169070"/>
                          <a:gd name="connsiteY0" fmla="*/ 4233 h 2087033"/>
                          <a:gd name="connsiteX1" fmla="*/ 2827866 w 3169070"/>
                          <a:gd name="connsiteY1" fmla="*/ 0 h 2087033"/>
                          <a:gd name="connsiteX2" fmla="*/ 3054732 w 3169070"/>
                          <a:gd name="connsiteY2" fmla="*/ 489049 h 2087033"/>
                          <a:gd name="connsiteX3" fmla="*/ 3169070 w 3169070"/>
                          <a:gd name="connsiteY3" fmla="*/ 946342 h 2087033"/>
                          <a:gd name="connsiteX4" fmla="*/ 3053584 w 3169070"/>
                          <a:gd name="connsiteY4" fmla="*/ 1632281 h 2087033"/>
                          <a:gd name="connsiteX5" fmla="*/ 2781300 w 3169070"/>
                          <a:gd name="connsiteY5" fmla="*/ 2087033 h 2087033"/>
                          <a:gd name="connsiteX6" fmla="*/ 368300 w 3169070"/>
                          <a:gd name="connsiteY6" fmla="*/ 2087033 h 2087033"/>
                          <a:gd name="connsiteX7" fmla="*/ 0 w 3169070"/>
                          <a:gd name="connsiteY7" fmla="*/ 1193800 h 2087033"/>
                          <a:gd name="connsiteX8" fmla="*/ 4233 w 3169070"/>
                          <a:gd name="connsiteY8" fmla="*/ 1011766 h 2087033"/>
                          <a:gd name="connsiteX9" fmla="*/ 12700 w 3169070"/>
                          <a:gd name="connsiteY9" fmla="*/ 872066 h 2087033"/>
                          <a:gd name="connsiteX10" fmla="*/ 309033 w 3169070"/>
                          <a:gd name="connsiteY10" fmla="*/ 4233 h 2087033"/>
                          <a:gd name="connsiteX0" fmla="*/ 309033 w 3169070"/>
                          <a:gd name="connsiteY0" fmla="*/ 4233 h 2087033"/>
                          <a:gd name="connsiteX1" fmla="*/ 2827866 w 3169070"/>
                          <a:gd name="connsiteY1" fmla="*/ 0 h 2087033"/>
                          <a:gd name="connsiteX2" fmla="*/ 3054732 w 3169070"/>
                          <a:gd name="connsiteY2" fmla="*/ 489049 h 2087033"/>
                          <a:gd name="connsiteX3" fmla="*/ 3169070 w 3169070"/>
                          <a:gd name="connsiteY3" fmla="*/ 946342 h 2087033"/>
                          <a:gd name="connsiteX4" fmla="*/ 3053584 w 3169070"/>
                          <a:gd name="connsiteY4" fmla="*/ 1632281 h 2087033"/>
                          <a:gd name="connsiteX5" fmla="*/ 2781300 w 3169070"/>
                          <a:gd name="connsiteY5" fmla="*/ 2087033 h 2087033"/>
                          <a:gd name="connsiteX6" fmla="*/ 368300 w 3169070"/>
                          <a:gd name="connsiteY6" fmla="*/ 2087033 h 2087033"/>
                          <a:gd name="connsiteX7" fmla="*/ 0 w 3169070"/>
                          <a:gd name="connsiteY7" fmla="*/ 1193800 h 2087033"/>
                          <a:gd name="connsiteX8" fmla="*/ 4233 w 3169070"/>
                          <a:gd name="connsiteY8" fmla="*/ 1011766 h 2087033"/>
                          <a:gd name="connsiteX9" fmla="*/ 12700 w 3169070"/>
                          <a:gd name="connsiteY9" fmla="*/ 872066 h 2087033"/>
                          <a:gd name="connsiteX10" fmla="*/ 309033 w 3169070"/>
                          <a:gd name="connsiteY10" fmla="*/ 4233 h 2087033"/>
                          <a:gd name="connsiteX0" fmla="*/ 309033 w 3169070"/>
                          <a:gd name="connsiteY0" fmla="*/ 4233 h 2087033"/>
                          <a:gd name="connsiteX1" fmla="*/ 2827866 w 3169070"/>
                          <a:gd name="connsiteY1" fmla="*/ 0 h 2087033"/>
                          <a:gd name="connsiteX2" fmla="*/ 3054732 w 3169070"/>
                          <a:gd name="connsiteY2" fmla="*/ 489049 h 2087033"/>
                          <a:gd name="connsiteX3" fmla="*/ 3169070 w 3169070"/>
                          <a:gd name="connsiteY3" fmla="*/ 946342 h 2087033"/>
                          <a:gd name="connsiteX4" fmla="*/ 3053584 w 3169070"/>
                          <a:gd name="connsiteY4" fmla="*/ 1632281 h 2087033"/>
                          <a:gd name="connsiteX5" fmla="*/ 2781300 w 3169070"/>
                          <a:gd name="connsiteY5" fmla="*/ 2087033 h 2087033"/>
                          <a:gd name="connsiteX6" fmla="*/ 368300 w 3169070"/>
                          <a:gd name="connsiteY6" fmla="*/ 2087033 h 2087033"/>
                          <a:gd name="connsiteX7" fmla="*/ 0 w 3169070"/>
                          <a:gd name="connsiteY7" fmla="*/ 1193800 h 2087033"/>
                          <a:gd name="connsiteX8" fmla="*/ 4233 w 3169070"/>
                          <a:gd name="connsiteY8" fmla="*/ 1011766 h 2087033"/>
                          <a:gd name="connsiteX9" fmla="*/ 12700 w 3169070"/>
                          <a:gd name="connsiteY9" fmla="*/ 872066 h 2087033"/>
                          <a:gd name="connsiteX10" fmla="*/ 309033 w 3169070"/>
                          <a:gd name="connsiteY10" fmla="*/ 4233 h 2087033"/>
                          <a:gd name="connsiteX0" fmla="*/ 309033 w 3176964"/>
                          <a:gd name="connsiteY0" fmla="*/ 4233 h 2087033"/>
                          <a:gd name="connsiteX1" fmla="*/ 2827866 w 3176964"/>
                          <a:gd name="connsiteY1" fmla="*/ 0 h 2087033"/>
                          <a:gd name="connsiteX2" fmla="*/ 3169070 w 3176964"/>
                          <a:gd name="connsiteY2" fmla="*/ 946342 h 2087033"/>
                          <a:gd name="connsiteX3" fmla="*/ 3053584 w 3176964"/>
                          <a:gd name="connsiteY3" fmla="*/ 1632281 h 2087033"/>
                          <a:gd name="connsiteX4" fmla="*/ 2781300 w 3176964"/>
                          <a:gd name="connsiteY4" fmla="*/ 2087033 h 2087033"/>
                          <a:gd name="connsiteX5" fmla="*/ 368300 w 3176964"/>
                          <a:gd name="connsiteY5" fmla="*/ 2087033 h 2087033"/>
                          <a:gd name="connsiteX6" fmla="*/ 0 w 3176964"/>
                          <a:gd name="connsiteY6" fmla="*/ 1193800 h 2087033"/>
                          <a:gd name="connsiteX7" fmla="*/ 4233 w 3176964"/>
                          <a:gd name="connsiteY7" fmla="*/ 1011766 h 2087033"/>
                          <a:gd name="connsiteX8" fmla="*/ 12700 w 3176964"/>
                          <a:gd name="connsiteY8" fmla="*/ 872066 h 2087033"/>
                          <a:gd name="connsiteX9" fmla="*/ 309033 w 3176964"/>
                          <a:gd name="connsiteY9" fmla="*/ 4233 h 2087033"/>
                          <a:gd name="connsiteX0" fmla="*/ 309033 w 3190293"/>
                          <a:gd name="connsiteY0" fmla="*/ 4233 h 2087033"/>
                          <a:gd name="connsiteX1" fmla="*/ 2827866 w 3190293"/>
                          <a:gd name="connsiteY1" fmla="*/ 0 h 2087033"/>
                          <a:gd name="connsiteX2" fmla="*/ 3169070 w 3190293"/>
                          <a:gd name="connsiteY2" fmla="*/ 946342 h 2087033"/>
                          <a:gd name="connsiteX3" fmla="*/ 2781300 w 3190293"/>
                          <a:gd name="connsiteY3" fmla="*/ 2087033 h 2087033"/>
                          <a:gd name="connsiteX4" fmla="*/ 368300 w 3190293"/>
                          <a:gd name="connsiteY4" fmla="*/ 2087033 h 2087033"/>
                          <a:gd name="connsiteX5" fmla="*/ 0 w 3190293"/>
                          <a:gd name="connsiteY5" fmla="*/ 1193800 h 2087033"/>
                          <a:gd name="connsiteX6" fmla="*/ 4233 w 3190293"/>
                          <a:gd name="connsiteY6" fmla="*/ 1011766 h 2087033"/>
                          <a:gd name="connsiteX7" fmla="*/ 12700 w 3190293"/>
                          <a:gd name="connsiteY7" fmla="*/ 872066 h 2087033"/>
                          <a:gd name="connsiteX8" fmla="*/ 309033 w 3190293"/>
                          <a:gd name="connsiteY8" fmla="*/ 4233 h 2087033"/>
                          <a:gd name="connsiteX0" fmla="*/ 309033 w 3190293"/>
                          <a:gd name="connsiteY0" fmla="*/ 4233 h 2087033"/>
                          <a:gd name="connsiteX1" fmla="*/ 2827866 w 3190293"/>
                          <a:gd name="connsiteY1" fmla="*/ 0 h 2087033"/>
                          <a:gd name="connsiteX2" fmla="*/ 3169070 w 3190293"/>
                          <a:gd name="connsiteY2" fmla="*/ 946342 h 2087033"/>
                          <a:gd name="connsiteX3" fmla="*/ 2781300 w 3190293"/>
                          <a:gd name="connsiteY3" fmla="*/ 2087033 h 2087033"/>
                          <a:gd name="connsiteX4" fmla="*/ 368300 w 3190293"/>
                          <a:gd name="connsiteY4" fmla="*/ 2087033 h 2087033"/>
                          <a:gd name="connsiteX5" fmla="*/ 0 w 3190293"/>
                          <a:gd name="connsiteY5" fmla="*/ 1193800 h 2087033"/>
                          <a:gd name="connsiteX6" fmla="*/ 4233 w 3190293"/>
                          <a:gd name="connsiteY6" fmla="*/ 1011766 h 2087033"/>
                          <a:gd name="connsiteX7" fmla="*/ 12700 w 3190293"/>
                          <a:gd name="connsiteY7" fmla="*/ 872066 h 2087033"/>
                          <a:gd name="connsiteX8" fmla="*/ 309033 w 3190293"/>
                          <a:gd name="connsiteY8" fmla="*/ 4233 h 2087033"/>
                          <a:gd name="connsiteX0" fmla="*/ 309033 w 3170861"/>
                          <a:gd name="connsiteY0" fmla="*/ 4233 h 2087033"/>
                          <a:gd name="connsiteX1" fmla="*/ 2827866 w 3170861"/>
                          <a:gd name="connsiteY1" fmla="*/ 0 h 2087033"/>
                          <a:gd name="connsiteX2" fmla="*/ 3169070 w 3170861"/>
                          <a:gd name="connsiteY2" fmla="*/ 946342 h 2087033"/>
                          <a:gd name="connsiteX3" fmla="*/ 2781300 w 3170861"/>
                          <a:gd name="connsiteY3" fmla="*/ 2087033 h 2087033"/>
                          <a:gd name="connsiteX4" fmla="*/ 368300 w 3170861"/>
                          <a:gd name="connsiteY4" fmla="*/ 2087033 h 2087033"/>
                          <a:gd name="connsiteX5" fmla="*/ 0 w 3170861"/>
                          <a:gd name="connsiteY5" fmla="*/ 1193800 h 2087033"/>
                          <a:gd name="connsiteX6" fmla="*/ 4233 w 3170861"/>
                          <a:gd name="connsiteY6" fmla="*/ 1011766 h 2087033"/>
                          <a:gd name="connsiteX7" fmla="*/ 12700 w 3170861"/>
                          <a:gd name="connsiteY7" fmla="*/ 872066 h 2087033"/>
                          <a:gd name="connsiteX8" fmla="*/ 309033 w 3170861"/>
                          <a:gd name="connsiteY8" fmla="*/ 4233 h 2087033"/>
                          <a:gd name="connsiteX0" fmla="*/ 309033 w 3170861"/>
                          <a:gd name="connsiteY0" fmla="*/ 4233 h 2087033"/>
                          <a:gd name="connsiteX1" fmla="*/ 2827866 w 3170861"/>
                          <a:gd name="connsiteY1" fmla="*/ 0 h 2087033"/>
                          <a:gd name="connsiteX2" fmla="*/ 3169070 w 3170861"/>
                          <a:gd name="connsiteY2" fmla="*/ 946342 h 2087033"/>
                          <a:gd name="connsiteX3" fmla="*/ 2781300 w 3170861"/>
                          <a:gd name="connsiteY3" fmla="*/ 2087033 h 2087033"/>
                          <a:gd name="connsiteX4" fmla="*/ 368300 w 3170861"/>
                          <a:gd name="connsiteY4" fmla="*/ 2087033 h 2087033"/>
                          <a:gd name="connsiteX5" fmla="*/ 0 w 3170861"/>
                          <a:gd name="connsiteY5" fmla="*/ 1193800 h 2087033"/>
                          <a:gd name="connsiteX6" fmla="*/ 4233 w 3170861"/>
                          <a:gd name="connsiteY6" fmla="*/ 1011766 h 2087033"/>
                          <a:gd name="connsiteX7" fmla="*/ 12700 w 3170861"/>
                          <a:gd name="connsiteY7" fmla="*/ 872066 h 2087033"/>
                          <a:gd name="connsiteX8" fmla="*/ 309033 w 3170861"/>
                          <a:gd name="connsiteY8" fmla="*/ 4233 h 2087033"/>
                          <a:gd name="connsiteX0" fmla="*/ 309033 w 3179000"/>
                          <a:gd name="connsiteY0" fmla="*/ 0 h 2082800"/>
                          <a:gd name="connsiteX1" fmla="*/ 2712707 w 3179000"/>
                          <a:gd name="connsiteY1" fmla="*/ 27523 h 2082800"/>
                          <a:gd name="connsiteX2" fmla="*/ 3169070 w 3179000"/>
                          <a:gd name="connsiteY2" fmla="*/ 942109 h 2082800"/>
                          <a:gd name="connsiteX3" fmla="*/ 2781300 w 3179000"/>
                          <a:gd name="connsiteY3" fmla="*/ 2082800 h 2082800"/>
                          <a:gd name="connsiteX4" fmla="*/ 368300 w 3179000"/>
                          <a:gd name="connsiteY4" fmla="*/ 2082800 h 2082800"/>
                          <a:gd name="connsiteX5" fmla="*/ 0 w 3179000"/>
                          <a:gd name="connsiteY5" fmla="*/ 1189567 h 2082800"/>
                          <a:gd name="connsiteX6" fmla="*/ 4233 w 3179000"/>
                          <a:gd name="connsiteY6" fmla="*/ 1007533 h 2082800"/>
                          <a:gd name="connsiteX7" fmla="*/ 12700 w 3179000"/>
                          <a:gd name="connsiteY7" fmla="*/ 867833 h 2082800"/>
                          <a:gd name="connsiteX8" fmla="*/ 309033 w 3179000"/>
                          <a:gd name="connsiteY8" fmla="*/ 0 h 2082800"/>
                          <a:gd name="connsiteX0" fmla="*/ 309033 w 3178969"/>
                          <a:gd name="connsiteY0" fmla="*/ 0 h 2082800"/>
                          <a:gd name="connsiteX1" fmla="*/ 2713145 w 3178969"/>
                          <a:gd name="connsiteY1" fmla="*/ 27889 h 2082800"/>
                          <a:gd name="connsiteX2" fmla="*/ 3169070 w 3178969"/>
                          <a:gd name="connsiteY2" fmla="*/ 942109 h 2082800"/>
                          <a:gd name="connsiteX3" fmla="*/ 2781300 w 3178969"/>
                          <a:gd name="connsiteY3" fmla="*/ 2082800 h 2082800"/>
                          <a:gd name="connsiteX4" fmla="*/ 368300 w 3178969"/>
                          <a:gd name="connsiteY4" fmla="*/ 2082800 h 2082800"/>
                          <a:gd name="connsiteX5" fmla="*/ 0 w 3178969"/>
                          <a:gd name="connsiteY5" fmla="*/ 1189567 h 2082800"/>
                          <a:gd name="connsiteX6" fmla="*/ 4233 w 3178969"/>
                          <a:gd name="connsiteY6" fmla="*/ 1007533 h 2082800"/>
                          <a:gd name="connsiteX7" fmla="*/ 12700 w 3178969"/>
                          <a:gd name="connsiteY7" fmla="*/ 867833 h 2082800"/>
                          <a:gd name="connsiteX8" fmla="*/ 309033 w 3178969"/>
                          <a:gd name="connsiteY8" fmla="*/ 0 h 2082800"/>
                          <a:gd name="connsiteX0" fmla="*/ 309033 w 3178926"/>
                          <a:gd name="connsiteY0" fmla="*/ 0 h 2082800"/>
                          <a:gd name="connsiteX1" fmla="*/ 2713754 w 3178926"/>
                          <a:gd name="connsiteY1" fmla="*/ 0 h 2082800"/>
                          <a:gd name="connsiteX2" fmla="*/ 3169070 w 3178926"/>
                          <a:gd name="connsiteY2" fmla="*/ 942109 h 2082800"/>
                          <a:gd name="connsiteX3" fmla="*/ 2781300 w 3178926"/>
                          <a:gd name="connsiteY3" fmla="*/ 2082800 h 2082800"/>
                          <a:gd name="connsiteX4" fmla="*/ 368300 w 3178926"/>
                          <a:gd name="connsiteY4" fmla="*/ 2082800 h 2082800"/>
                          <a:gd name="connsiteX5" fmla="*/ 0 w 3178926"/>
                          <a:gd name="connsiteY5" fmla="*/ 1189567 h 2082800"/>
                          <a:gd name="connsiteX6" fmla="*/ 4233 w 3178926"/>
                          <a:gd name="connsiteY6" fmla="*/ 1007533 h 2082800"/>
                          <a:gd name="connsiteX7" fmla="*/ 12700 w 3178926"/>
                          <a:gd name="connsiteY7" fmla="*/ 867833 h 2082800"/>
                          <a:gd name="connsiteX8" fmla="*/ 309033 w 3178926"/>
                          <a:gd name="connsiteY8" fmla="*/ 0 h 2082800"/>
                          <a:gd name="connsiteX0" fmla="*/ 309033 w 3170799"/>
                          <a:gd name="connsiteY0" fmla="*/ 0 h 2082800"/>
                          <a:gd name="connsiteX1" fmla="*/ 2828748 w 3170799"/>
                          <a:gd name="connsiteY1" fmla="*/ 0 h 2082800"/>
                          <a:gd name="connsiteX2" fmla="*/ 3169070 w 3170799"/>
                          <a:gd name="connsiteY2" fmla="*/ 942109 h 2082800"/>
                          <a:gd name="connsiteX3" fmla="*/ 2781300 w 3170799"/>
                          <a:gd name="connsiteY3" fmla="*/ 2082800 h 2082800"/>
                          <a:gd name="connsiteX4" fmla="*/ 368300 w 3170799"/>
                          <a:gd name="connsiteY4" fmla="*/ 2082800 h 2082800"/>
                          <a:gd name="connsiteX5" fmla="*/ 0 w 3170799"/>
                          <a:gd name="connsiteY5" fmla="*/ 1189567 h 2082800"/>
                          <a:gd name="connsiteX6" fmla="*/ 4233 w 3170799"/>
                          <a:gd name="connsiteY6" fmla="*/ 1007533 h 2082800"/>
                          <a:gd name="connsiteX7" fmla="*/ 12700 w 3170799"/>
                          <a:gd name="connsiteY7" fmla="*/ 867833 h 2082800"/>
                          <a:gd name="connsiteX8" fmla="*/ 309033 w 3170799"/>
                          <a:gd name="connsiteY8" fmla="*/ 0 h 2082800"/>
                          <a:gd name="connsiteX0" fmla="*/ 309033 w 3170799"/>
                          <a:gd name="connsiteY0" fmla="*/ 0 h 2082800"/>
                          <a:gd name="connsiteX1" fmla="*/ 2828748 w 3170799"/>
                          <a:gd name="connsiteY1" fmla="*/ 0 h 2082800"/>
                          <a:gd name="connsiteX2" fmla="*/ 3169070 w 3170799"/>
                          <a:gd name="connsiteY2" fmla="*/ 942109 h 2082800"/>
                          <a:gd name="connsiteX3" fmla="*/ 2781300 w 3170799"/>
                          <a:gd name="connsiteY3" fmla="*/ 2082800 h 2082800"/>
                          <a:gd name="connsiteX4" fmla="*/ 368300 w 3170799"/>
                          <a:gd name="connsiteY4" fmla="*/ 2082800 h 2082800"/>
                          <a:gd name="connsiteX5" fmla="*/ 0 w 3170799"/>
                          <a:gd name="connsiteY5" fmla="*/ 1189567 h 2082800"/>
                          <a:gd name="connsiteX6" fmla="*/ 4233 w 3170799"/>
                          <a:gd name="connsiteY6" fmla="*/ 1007533 h 2082800"/>
                          <a:gd name="connsiteX7" fmla="*/ 12700 w 3170799"/>
                          <a:gd name="connsiteY7" fmla="*/ 867833 h 2082800"/>
                          <a:gd name="connsiteX8" fmla="*/ 309033 w 3170799"/>
                          <a:gd name="connsiteY8" fmla="*/ 0 h 2082800"/>
                          <a:gd name="connsiteX0" fmla="*/ 309033 w 3169344"/>
                          <a:gd name="connsiteY0" fmla="*/ 0 h 2082800"/>
                          <a:gd name="connsiteX1" fmla="*/ 2828748 w 3169344"/>
                          <a:gd name="connsiteY1" fmla="*/ 0 h 2082800"/>
                          <a:gd name="connsiteX2" fmla="*/ 3169070 w 3169344"/>
                          <a:gd name="connsiteY2" fmla="*/ 942109 h 2082800"/>
                          <a:gd name="connsiteX3" fmla="*/ 2781300 w 3169344"/>
                          <a:gd name="connsiteY3" fmla="*/ 2082800 h 2082800"/>
                          <a:gd name="connsiteX4" fmla="*/ 368300 w 3169344"/>
                          <a:gd name="connsiteY4" fmla="*/ 2082800 h 2082800"/>
                          <a:gd name="connsiteX5" fmla="*/ 0 w 3169344"/>
                          <a:gd name="connsiteY5" fmla="*/ 1189567 h 2082800"/>
                          <a:gd name="connsiteX6" fmla="*/ 4233 w 3169344"/>
                          <a:gd name="connsiteY6" fmla="*/ 1007533 h 2082800"/>
                          <a:gd name="connsiteX7" fmla="*/ 12700 w 3169344"/>
                          <a:gd name="connsiteY7" fmla="*/ 867833 h 2082800"/>
                          <a:gd name="connsiteX8" fmla="*/ 309033 w 3169344"/>
                          <a:gd name="connsiteY8" fmla="*/ 0 h 2082800"/>
                          <a:gd name="connsiteX0" fmla="*/ 309033 w 3169885"/>
                          <a:gd name="connsiteY0" fmla="*/ 0 h 2082800"/>
                          <a:gd name="connsiteX1" fmla="*/ 2828748 w 3169885"/>
                          <a:gd name="connsiteY1" fmla="*/ 0 h 2082800"/>
                          <a:gd name="connsiteX2" fmla="*/ 3169070 w 3169885"/>
                          <a:gd name="connsiteY2" fmla="*/ 942109 h 2082800"/>
                          <a:gd name="connsiteX3" fmla="*/ 2744351 w 3169885"/>
                          <a:gd name="connsiteY3" fmla="*/ 2053643 h 2082800"/>
                          <a:gd name="connsiteX4" fmla="*/ 368300 w 3169885"/>
                          <a:gd name="connsiteY4" fmla="*/ 2082800 h 2082800"/>
                          <a:gd name="connsiteX5" fmla="*/ 0 w 3169885"/>
                          <a:gd name="connsiteY5" fmla="*/ 1189567 h 2082800"/>
                          <a:gd name="connsiteX6" fmla="*/ 4233 w 3169885"/>
                          <a:gd name="connsiteY6" fmla="*/ 1007533 h 2082800"/>
                          <a:gd name="connsiteX7" fmla="*/ 12700 w 3169885"/>
                          <a:gd name="connsiteY7" fmla="*/ 867833 h 2082800"/>
                          <a:gd name="connsiteX8" fmla="*/ 309033 w 3169885"/>
                          <a:gd name="connsiteY8" fmla="*/ 0 h 2082800"/>
                          <a:gd name="connsiteX0" fmla="*/ 309033 w 3202980"/>
                          <a:gd name="connsiteY0" fmla="*/ 0 h 2082800"/>
                          <a:gd name="connsiteX1" fmla="*/ 2828748 w 3202980"/>
                          <a:gd name="connsiteY1" fmla="*/ 0 h 2082800"/>
                          <a:gd name="connsiteX2" fmla="*/ 3202289 w 3202980"/>
                          <a:gd name="connsiteY2" fmla="*/ 912730 h 2082800"/>
                          <a:gd name="connsiteX3" fmla="*/ 2744351 w 3202980"/>
                          <a:gd name="connsiteY3" fmla="*/ 2053643 h 2082800"/>
                          <a:gd name="connsiteX4" fmla="*/ 368300 w 3202980"/>
                          <a:gd name="connsiteY4" fmla="*/ 2082800 h 2082800"/>
                          <a:gd name="connsiteX5" fmla="*/ 0 w 3202980"/>
                          <a:gd name="connsiteY5" fmla="*/ 1189567 h 2082800"/>
                          <a:gd name="connsiteX6" fmla="*/ 4233 w 3202980"/>
                          <a:gd name="connsiteY6" fmla="*/ 1007533 h 2082800"/>
                          <a:gd name="connsiteX7" fmla="*/ 12700 w 3202980"/>
                          <a:gd name="connsiteY7" fmla="*/ 867833 h 2082800"/>
                          <a:gd name="connsiteX8" fmla="*/ 309033 w 3202980"/>
                          <a:gd name="connsiteY8" fmla="*/ 0 h 2082800"/>
                          <a:gd name="connsiteX0" fmla="*/ 309033 w 3089418"/>
                          <a:gd name="connsiteY0" fmla="*/ 0 h 2082800"/>
                          <a:gd name="connsiteX1" fmla="*/ 2828748 w 3089418"/>
                          <a:gd name="connsiteY1" fmla="*/ 0 h 2082800"/>
                          <a:gd name="connsiteX2" fmla="*/ 3087975 w 3089418"/>
                          <a:gd name="connsiteY2" fmla="*/ 1026822 h 2082800"/>
                          <a:gd name="connsiteX3" fmla="*/ 2744351 w 3089418"/>
                          <a:gd name="connsiteY3" fmla="*/ 2053643 h 2082800"/>
                          <a:gd name="connsiteX4" fmla="*/ 368300 w 3089418"/>
                          <a:gd name="connsiteY4" fmla="*/ 2082800 h 2082800"/>
                          <a:gd name="connsiteX5" fmla="*/ 0 w 3089418"/>
                          <a:gd name="connsiteY5" fmla="*/ 1189567 h 2082800"/>
                          <a:gd name="connsiteX6" fmla="*/ 4233 w 3089418"/>
                          <a:gd name="connsiteY6" fmla="*/ 1007533 h 2082800"/>
                          <a:gd name="connsiteX7" fmla="*/ 12700 w 3089418"/>
                          <a:gd name="connsiteY7" fmla="*/ 867833 h 2082800"/>
                          <a:gd name="connsiteX8" fmla="*/ 309033 w 3089418"/>
                          <a:gd name="connsiteY8" fmla="*/ 0 h 2082800"/>
                          <a:gd name="connsiteX0" fmla="*/ 309033 w 3089588"/>
                          <a:gd name="connsiteY0" fmla="*/ 0 h 2082800"/>
                          <a:gd name="connsiteX1" fmla="*/ 2828748 w 3089588"/>
                          <a:gd name="connsiteY1" fmla="*/ 0 h 2082800"/>
                          <a:gd name="connsiteX2" fmla="*/ 3088147 w 3089588"/>
                          <a:gd name="connsiteY2" fmla="*/ 1026822 h 2082800"/>
                          <a:gd name="connsiteX3" fmla="*/ 2744351 w 3089588"/>
                          <a:gd name="connsiteY3" fmla="*/ 2053643 h 2082800"/>
                          <a:gd name="connsiteX4" fmla="*/ 368300 w 3089588"/>
                          <a:gd name="connsiteY4" fmla="*/ 2082800 h 2082800"/>
                          <a:gd name="connsiteX5" fmla="*/ 0 w 3089588"/>
                          <a:gd name="connsiteY5" fmla="*/ 1189567 h 2082800"/>
                          <a:gd name="connsiteX6" fmla="*/ 4233 w 3089588"/>
                          <a:gd name="connsiteY6" fmla="*/ 1007533 h 2082800"/>
                          <a:gd name="connsiteX7" fmla="*/ 12700 w 3089588"/>
                          <a:gd name="connsiteY7" fmla="*/ 867833 h 2082800"/>
                          <a:gd name="connsiteX8" fmla="*/ 309033 w 3089588"/>
                          <a:gd name="connsiteY8" fmla="*/ 0 h 2082800"/>
                          <a:gd name="connsiteX0" fmla="*/ 309033 w 3089755"/>
                          <a:gd name="connsiteY0" fmla="*/ 0 h 2082800"/>
                          <a:gd name="connsiteX1" fmla="*/ 2828748 w 3089755"/>
                          <a:gd name="connsiteY1" fmla="*/ 0 h 2082800"/>
                          <a:gd name="connsiteX2" fmla="*/ 3088317 w 3089755"/>
                          <a:gd name="connsiteY2" fmla="*/ 1026822 h 2082800"/>
                          <a:gd name="connsiteX3" fmla="*/ 2744351 w 3089755"/>
                          <a:gd name="connsiteY3" fmla="*/ 2053643 h 2082800"/>
                          <a:gd name="connsiteX4" fmla="*/ 368300 w 3089755"/>
                          <a:gd name="connsiteY4" fmla="*/ 2082800 h 2082800"/>
                          <a:gd name="connsiteX5" fmla="*/ 0 w 3089755"/>
                          <a:gd name="connsiteY5" fmla="*/ 1189567 h 2082800"/>
                          <a:gd name="connsiteX6" fmla="*/ 4233 w 3089755"/>
                          <a:gd name="connsiteY6" fmla="*/ 1007533 h 2082800"/>
                          <a:gd name="connsiteX7" fmla="*/ 12700 w 3089755"/>
                          <a:gd name="connsiteY7" fmla="*/ 867833 h 2082800"/>
                          <a:gd name="connsiteX8" fmla="*/ 309033 w 3089755"/>
                          <a:gd name="connsiteY8" fmla="*/ 0 h 2082800"/>
                          <a:gd name="connsiteX0" fmla="*/ 309033 w 3091612"/>
                          <a:gd name="connsiteY0" fmla="*/ 0 h 2082800"/>
                          <a:gd name="connsiteX1" fmla="*/ 2859707 w 3091612"/>
                          <a:gd name="connsiteY1" fmla="*/ 0 h 2082800"/>
                          <a:gd name="connsiteX2" fmla="*/ 3088317 w 3091612"/>
                          <a:gd name="connsiteY2" fmla="*/ 1026822 h 2082800"/>
                          <a:gd name="connsiteX3" fmla="*/ 2744351 w 3091612"/>
                          <a:gd name="connsiteY3" fmla="*/ 2053643 h 2082800"/>
                          <a:gd name="connsiteX4" fmla="*/ 368300 w 3091612"/>
                          <a:gd name="connsiteY4" fmla="*/ 2082800 h 2082800"/>
                          <a:gd name="connsiteX5" fmla="*/ 0 w 3091612"/>
                          <a:gd name="connsiteY5" fmla="*/ 1189567 h 2082800"/>
                          <a:gd name="connsiteX6" fmla="*/ 4233 w 3091612"/>
                          <a:gd name="connsiteY6" fmla="*/ 1007533 h 2082800"/>
                          <a:gd name="connsiteX7" fmla="*/ 12700 w 3091612"/>
                          <a:gd name="connsiteY7" fmla="*/ 867833 h 2082800"/>
                          <a:gd name="connsiteX8" fmla="*/ 309033 w 3091612"/>
                          <a:gd name="connsiteY8" fmla="*/ 0 h 2082800"/>
                          <a:gd name="connsiteX0" fmla="*/ 309033 w 3206211"/>
                          <a:gd name="connsiteY0" fmla="*/ 0 h 2082800"/>
                          <a:gd name="connsiteX1" fmla="*/ 2859707 w 3206211"/>
                          <a:gd name="connsiteY1" fmla="*/ 0 h 2082800"/>
                          <a:gd name="connsiteX2" fmla="*/ 3204797 w 3206211"/>
                          <a:gd name="connsiteY2" fmla="*/ 1026822 h 2082800"/>
                          <a:gd name="connsiteX3" fmla="*/ 2744351 w 3206211"/>
                          <a:gd name="connsiteY3" fmla="*/ 2053643 h 2082800"/>
                          <a:gd name="connsiteX4" fmla="*/ 368300 w 3206211"/>
                          <a:gd name="connsiteY4" fmla="*/ 2082800 h 2082800"/>
                          <a:gd name="connsiteX5" fmla="*/ 0 w 3206211"/>
                          <a:gd name="connsiteY5" fmla="*/ 1189567 h 2082800"/>
                          <a:gd name="connsiteX6" fmla="*/ 4233 w 3206211"/>
                          <a:gd name="connsiteY6" fmla="*/ 1007533 h 2082800"/>
                          <a:gd name="connsiteX7" fmla="*/ 12700 w 3206211"/>
                          <a:gd name="connsiteY7" fmla="*/ 867833 h 2082800"/>
                          <a:gd name="connsiteX8" fmla="*/ 309033 w 3206211"/>
                          <a:gd name="connsiteY8" fmla="*/ 0 h 2082800"/>
                          <a:gd name="connsiteX0" fmla="*/ 309033 w 3204800"/>
                          <a:gd name="connsiteY0" fmla="*/ 0 h 2082800"/>
                          <a:gd name="connsiteX1" fmla="*/ 2859707 w 3204800"/>
                          <a:gd name="connsiteY1" fmla="*/ 0 h 2082800"/>
                          <a:gd name="connsiteX2" fmla="*/ 3204797 w 3204800"/>
                          <a:gd name="connsiteY2" fmla="*/ 1026822 h 2082800"/>
                          <a:gd name="connsiteX3" fmla="*/ 2861553 w 3204800"/>
                          <a:gd name="connsiteY3" fmla="*/ 2053643 h 2082800"/>
                          <a:gd name="connsiteX4" fmla="*/ 368300 w 3204800"/>
                          <a:gd name="connsiteY4" fmla="*/ 2082800 h 2082800"/>
                          <a:gd name="connsiteX5" fmla="*/ 0 w 3204800"/>
                          <a:gd name="connsiteY5" fmla="*/ 1189567 h 2082800"/>
                          <a:gd name="connsiteX6" fmla="*/ 4233 w 3204800"/>
                          <a:gd name="connsiteY6" fmla="*/ 1007533 h 2082800"/>
                          <a:gd name="connsiteX7" fmla="*/ 12700 w 3204800"/>
                          <a:gd name="connsiteY7" fmla="*/ 867833 h 2082800"/>
                          <a:gd name="connsiteX8" fmla="*/ 309033 w 3204800"/>
                          <a:gd name="connsiteY8" fmla="*/ 0 h 2082800"/>
                          <a:gd name="connsiteX0" fmla="*/ 309033 w 3204167"/>
                          <a:gd name="connsiteY0" fmla="*/ 0 h 2082800"/>
                          <a:gd name="connsiteX1" fmla="*/ 2859707 w 3204167"/>
                          <a:gd name="connsiteY1" fmla="*/ 0 h 2082800"/>
                          <a:gd name="connsiteX2" fmla="*/ 3204164 w 3204167"/>
                          <a:gd name="connsiteY2" fmla="*/ 973496 h 2082800"/>
                          <a:gd name="connsiteX3" fmla="*/ 2861553 w 3204167"/>
                          <a:gd name="connsiteY3" fmla="*/ 2053643 h 2082800"/>
                          <a:gd name="connsiteX4" fmla="*/ 368300 w 3204167"/>
                          <a:gd name="connsiteY4" fmla="*/ 2082800 h 2082800"/>
                          <a:gd name="connsiteX5" fmla="*/ 0 w 3204167"/>
                          <a:gd name="connsiteY5" fmla="*/ 1189567 h 2082800"/>
                          <a:gd name="connsiteX6" fmla="*/ 4233 w 3204167"/>
                          <a:gd name="connsiteY6" fmla="*/ 1007533 h 2082800"/>
                          <a:gd name="connsiteX7" fmla="*/ 12700 w 3204167"/>
                          <a:gd name="connsiteY7" fmla="*/ 867833 h 2082800"/>
                          <a:gd name="connsiteX8" fmla="*/ 309033 w 3204167"/>
                          <a:gd name="connsiteY8" fmla="*/ 0 h 2082800"/>
                          <a:gd name="connsiteX0" fmla="*/ 309033 w 3102367"/>
                          <a:gd name="connsiteY0" fmla="*/ 0 h 2082800"/>
                          <a:gd name="connsiteX1" fmla="*/ 2859707 w 3102367"/>
                          <a:gd name="connsiteY1" fmla="*/ 0 h 2082800"/>
                          <a:gd name="connsiteX2" fmla="*/ 3089142 w 3102367"/>
                          <a:gd name="connsiteY2" fmla="*/ 973496 h 2082800"/>
                          <a:gd name="connsiteX3" fmla="*/ 2861553 w 3102367"/>
                          <a:gd name="connsiteY3" fmla="*/ 2053643 h 2082800"/>
                          <a:gd name="connsiteX4" fmla="*/ 368300 w 3102367"/>
                          <a:gd name="connsiteY4" fmla="*/ 2082800 h 2082800"/>
                          <a:gd name="connsiteX5" fmla="*/ 0 w 3102367"/>
                          <a:gd name="connsiteY5" fmla="*/ 1189567 h 2082800"/>
                          <a:gd name="connsiteX6" fmla="*/ 4233 w 3102367"/>
                          <a:gd name="connsiteY6" fmla="*/ 1007533 h 2082800"/>
                          <a:gd name="connsiteX7" fmla="*/ 12700 w 3102367"/>
                          <a:gd name="connsiteY7" fmla="*/ 867833 h 2082800"/>
                          <a:gd name="connsiteX8" fmla="*/ 309033 w 3102367"/>
                          <a:gd name="connsiteY8" fmla="*/ 0 h 2082800"/>
                          <a:gd name="connsiteX0" fmla="*/ 309033 w 3103162"/>
                          <a:gd name="connsiteY0" fmla="*/ 0 h 2082800"/>
                          <a:gd name="connsiteX1" fmla="*/ 2859707 w 3103162"/>
                          <a:gd name="connsiteY1" fmla="*/ 0 h 2082800"/>
                          <a:gd name="connsiteX2" fmla="*/ 3090291 w 3103162"/>
                          <a:gd name="connsiteY2" fmla="*/ 973496 h 2082800"/>
                          <a:gd name="connsiteX3" fmla="*/ 2861553 w 3103162"/>
                          <a:gd name="connsiteY3" fmla="*/ 2053643 h 2082800"/>
                          <a:gd name="connsiteX4" fmla="*/ 368300 w 3103162"/>
                          <a:gd name="connsiteY4" fmla="*/ 2082800 h 2082800"/>
                          <a:gd name="connsiteX5" fmla="*/ 0 w 3103162"/>
                          <a:gd name="connsiteY5" fmla="*/ 1189567 h 2082800"/>
                          <a:gd name="connsiteX6" fmla="*/ 4233 w 3103162"/>
                          <a:gd name="connsiteY6" fmla="*/ 1007533 h 2082800"/>
                          <a:gd name="connsiteX7" fmla="*/ 12700 w 3103162"/>
                          <a:gd name="connsiteY7" fmla="*/ 867833 h 2082800"/>
                          <a:gd name="connsiteX8" fmla="*/ 309033 w 3103162"/>
                          <a:gd name="connsiteY8" fmla="*/ 0 h 2082800"/>
                          <a:gd name="connsiteX0" fmla="*/ 309033 w 3103712"/>
                          <a:gd name="connsiteY0" fmla="*/ 0 h 2082800"/>
                          <a:gd name="connsiteX1" fmla="*/ 2859707 w 3103712"/>
                          <a:gd name="connsiteY1" fmla="*/ 0 h 2082800"/>
                          <a:gd name="connsiteX2" fmla="*/ 3091082 w 3103712"/>
                          <a:gd name="connsiteY2" fmla="*/ 973496 h 2082800"/>
                          <a:gd name="connsiteX3" fmla="*/ 2861553 w 3103712"/>
                          <a:gd name="connsiteY3" fmla="*/ 2053643 h 2082800"/>
                          <a:gd name="connsiteX4" fmla="*/ 368300 w 3103712"/>
                          <a:gd name="connsiteY4" fmla="*/ 2082800 h 2082800"/>
                          <a:gd name="connsiteX5" fmla="*/ 0 w 3103712"/>
                          <a:gd name="connsiteY5" fmla="*/ 1189567 h 2082800"/>
                          <a:gd name="connsiteX6" fmla="*/ 4233 w 3103712"/>
                          <a:gd name="connsiteY6" fmla="*/ 1007533 h 2082800"/>
                          <a:gd name="connsiteX7" fmla="*/ 12700 w 3103712"/>
                          <a:gd name="connsiteY7" fmla="*/ 867833 h 2082800"/>
                          <a:gd name="connsiteX8" fmla="*/ 309033 w 3103712"/>
                          <a:gd name="connsiteY8" fmla="*/ 0 h 2082800"/>
                          <a:gd name="connsiteX0" fmla="*/ 309033 w 3104094"/>
                          <a:gd name="connsiteY0" fmla="*/ 0 h 2082800"/>
                          <a:gd name="connsiteX1" fmla="*/ 2859707 w 3104094"/>
                          <a:gd name="connsiteY1" fmla="*/ 0 h 2082800"/>
                          <a:gd name="connsiteX2" fmla="*/ 3091630 w 3104094"/>
                          <a:gd name="connsiteY2" fmla="*/ 1081662 h 2082800"/>
                          <a:gd name="connsiteX3" fmla="*/ 2861553 w 3104094"/>
                          <a:gd name="connsiteY3" fmla="*/ 2053643 h 2082800"/>
                          <a:gd name="connsiteX4" fmla="*/ 368300 w 3104094"/>
                          <a:gd name="connsiteY4" fmla="*/ 2082800 h 2082800"/>
                          <a:gd name="connsiteX5" fmla="*/ 0 w 3104094"/>
                          <a:gd name="connsiteY5" fmla="*/ 1189567 h 2082800"/>
                          <a:gd name="connsiteX6" fmla="*/ 4233 w 3104094"/>
                          <a:gd name="connsiteY6" fmla="*/ 1007533 h 2082800"/>
                          <a:gd name="connsiteX7" fmla="*/ 12700 w 3104094"/>
                          <a:gd name="connsiteY7" fmla="*/ 867833 h 2082800"/>
                          <a:gd name="connsiteX8" fmla="*/ 309033 w 3104094"/>
                          <a:gd name="connsiteY8" fmla="*/ 0 h 2082800"/>
                          <a:gd name="connsiteX0" fmla="*/ 309033 w 3206486"/>
                          <a:gd name="connsiteY0" fmla="*/ 0 h 2082800"/>
                          <a:gd name="connsiteX1" fmla="*/ 2859707 w 3206486"/>
                          <a:gd name="connsiteY1" fmla="*/ 0 h 2082800"/>
                          <a:gd name="connsiteX2" fmla="*/ 3206483 w 3206486"/>
                          <a:gd name="connsiteY2" fmla="*/ 1081662 h 2082800"/>
                          <a:gd name="connsiteX3" fmla="*/ 2861553 w 3206486"/>
                          <a:gd name="connsiteY3" fmla="*/ 2053643 h 2082800"/>
                          <a:gd name="connsiteX4" fmla="*/ 368300 w 3206486"/>
                          <a:gd name="connsiteY4" fmla="*/ 2082800 h 2082800"/>
                          <a:gd name="connsiteX5" fmla="*/ 0 w 3206486"/>
                          <a:gd name="connsiteY5" fmla="*/ 1189567 h 2082800"/>
                          <a:gd name="connsiteX6" fmla="*/ 4233 w 3206486"/>
                          <a:gd name="connsiteY6" fmla="*/ 1007533 h 2082800"/>
                          <a:gd name="connsiteX7" fmla="*/ 12700 w 3206486"/>
                          <a:gd name="connsiteY7" fmla="*/ 867833 h 2082800"/>
                          <a:gd name="connsiteX8" fmla="*/ 309033 w 3206486"/>
                          <a:gd name="connsiteY8" fmla="*/ 0 h 2082800"/>
                          <a:gd name="connsiteX0" fmla="*/ 309033 w 3206489"/>
                          <a:gd name="connsiteY0" fmla="*/ 0 h 2082800"/>
                          <a:gd name="connsiteX1" fmla="*/ 2859707 w 3206489"/>
                          <a:gd name="connsiteY1" fmla="*/ 0 h 2082800"/>
                          <a:gd name="connsiteX2" fmla="*/ 3206486 w 3206489"/>
                          <a:gd name="connsiteY2" fmla="*/ 1081662 h 2082800"/>
                          <a:gd name="connsiteX3" fmla="*/ 2861553 w 3206489"/>
                          <a:gd name="connsiteY3" fmla="*/ 2053643 h 2082800"/>
                          <a:gd name="connsiteX4" fmla="*/ 368300 w 3206489"/>
                          <a:gd name="connsiteY4" fmla="*/ 2082800 h 2082800"/>
                          <a:gd name="connsiteX5" fmla="*/ 0 w 3206489"/>
                          <a:gd name="connsiteY5" fmla="*/ 1189567 h 2082800"/>
                          <a:gd name="connsiteX6" fmla="*/ 4233 w 3206489"/>
                          <a:gd name="connsiteY6" fmla="*/ 1007533 h 2082800"/>
                          <a:gd name="connsiteX7" fmla="*/ 12700 w 3206489"/>
                          <a:gd name="connsiteY7" fmla="*/ 867833 h 2082800"/>
                          <a:gd name="connsiteX8" fmla="*/ 309033 w 3206489"/>
                          <a:gd name="connsiteY8" fmla="*/ 0 h 2082800"/>
                          <a:gd name="connsiteX0" fmla="*/ 309033 w 3206492"/>
                          <a:gd name="connsiteY0" fmla="*/ 0 h 2082800"/>
                          <a:gd name="connsiteX1" fmla="*/ 2859707 w 3206492"/>
                          <a:gd name="connsiteY1" fmla="*/ 0 h 2082800"/>
                          <a:gd name="connsiteX2" fmla="*/ 3206489 w 3206492"/>
                          <a:gd name="connsiteY2" fmla="*/ 1081662 h 2082800"/>
                          <a:gd name="connsiteX3" fmla="*/ 2861553 w 3206492"/>
                          <a:gd name="connsiteY3" fmla="*/ 2053643 h 2082800"/>
                          <a:gd name="connsiteX4" fmla="*/ 368300 w 3206492"/>
                          <a:gd name="connsiteY4" fmla="*/ 2082800 h 2082800"/>
                          <a:gd name="connsiteX5" fmla="*/ 0 w 3206492"/>
                          <a:gd name="connsiteY5" fmla="*/ 1189567 h 2082800"/>
                          <a:gd name="connsiteX6" fmla="*/ 4233 w 3206492"/>
                          <a:gd name="connsiteY6" fmla="*/ 1007533 h 2082800"/>
                          <a:gd name="connsiteX7" fmla="*/ 12700 w 3206492"/>
                          <a:gd name="connsiteY7" fmla="*/ 867833 h 2082800"/>
                          <a:gd name="connsiteX8" fmla="*/ 309033 w 3206492"/>
                          <a:gd name="connsiteY8" fmla="*/ 0 h 2082800"/>
                          <a:gd name="connsiteX0" fmla="*/ 309033 w 3270085"/>
                          <a:gd name="connsiteY0" fmla="*/ 0 h 2082800"/>
                          <a:gd name="connsiteX1" fmla="*/ 2859707 w 3270085"/>
                          <a:gd name="connsiteY1" fmla="*/ 0 h 2082800"/>
                          <a:gd name="connsiteX2" fmla="*/ 3270085 w 3270085"/>
                          <a:gd name="connsiteY2" fmla="*/ 1073650 h 2082800"/>
                          <a:gd name="connsiteX3" fmla="*/ 2861553 w 3270085"/>
                          <a:gd name="connsiteY3" fmla="*/ 2053643 h 2082800"/>
                          <a:gd name="connsiteX4" fmla="*/ 368300 w 3270085"/>
                          <a:gd name="connsiteY4" fmla="*/ 2082800 h 2082800"/>
                          <a:gd name="connsiteX5" fmla="*/ 0 w 3270085"/>
                          <a:gd name="connsiteY5" fmla="*/ 1189567 h 2082800"/>
                          <a:gd name="connsiteX6" fmla="*/ 4233 w 3270085"/>
                          <a:gd name="connsiteY6" fmla="*/ 1007533 h 2082800"/>
                          <a:gd name="connsiteX7" fmla="*/ 12700 w 3270085"/>
                          <a:gd name="connsiteY7" fmla="*/ 867833 h 2082800"/>
                          <a:gd name="connsiteX8" fmla="*/ 309033 w 3270085"/>
                          <a:gd name="connsiteY8" fmla="*/ 0 h 2082800"/>
                          <a:gd name="connsiteX0" fmla="*/ 309033 w 3270134"/>
                          <a:gd name="connsiteY0" fmla="*/ 0 h 2082800"/>
                          <a:gd name="connsiteX1" fmla="*/ 2859707 w 3270134"/>
                          <a:gd name="connsiteY1" fmla="*/ 0 h 2082800"/>
                          <a:gd name="connsiteX2" fmla="*/ 3270085 w 3270134"/>
                          <a:gd name="connsiteY2" fmla="*/ 1073650 h 2082800"/>
                          <a:gd name="connsiteX3" fmla="*/ 2861553 w 3270134"/>
                          <a:gd name="connsiteY3" fmla="*/ 2053643 h 2082800"/>
                          <a:gd name="connsiteX4" fmla="*/ 368300 w 3270134"/>
                          <a:gd name="connsiteY4" fmla="*/ 2082800 h 2082800"/>
                          <a:gd name="connsiteX5" fmla="*/ 0 w 3270134"/>
                          <a:gd name="connsiteY5" fmla="*/ 1189567 h 2082800"/>
                          <a:gd name="connsiteX6" fmla="*/ 4233 w 3270134"/>
                          <a:gd name="connsiteY6" fmla="*/ 1007533 h 2082800"/>
                          <a:gd name="connsiteX7" fmla="*/ 12700 w 3270134"/>
                          <a:gd name="connsiteY7" fmla="*/ 867833 h 2082800"/>
                          <a:gd name="connsiteX8" fmla="*/ 309033 w 3270134"/>
                          <a:gd name="connsiteY8" fmla="*/ 0 h 2082800"/>
                          <a:gd name="connsiteX0" fmla="*/ 309033 w 3270134"/>
                          <a:gd name="connsiteY0" fmla="*/ 0 h 2082800"/>
                          <a:gd name="connsiteX1" fmla="*/ 2859707 w 3270134"/>
                          <a:gd name="connsiteY1" fmla="*/ 0 h 2082800"/>
                          <a:gd name="connsiteX2" fmla="*/ 3270085 w 3270134"/>
                          <a:gd name="connsiteY2" fmla="*/ 1073650 h 2082800"/>
                          <a:gd name="connsiteX3" fmla="*/ 2861553 w 3270134"/>
                          <a:gd name="connsiteY3" fmla="*/ 2053643 h 2082800"/>
                          <a:gd name="connsiteX4" fmla="*/ 368300 w 3270134"/>
                          <a:gd name="connsiteY4" fmla="*/ 2082800 h 2082800"/>
                          <a:gd name="connsiteX5" fmla="*/ 0 w 3270134"/>
                          <a:gd name="connsiteY5" fmla="*/ 1189567 h 2082800"/>
                          <a:gd name="connsiteX6" fmla="*/ 4233 w 3270134"/>
                          <a:gd name="connsiteY6" fmla="*/ 1007533 h 2082800"/>
                          <a:gd name="connsiteX7" fmla="*/ 12700 w 3270134"/>
                          <a:gd name="connsiteY7" fmla="*/ 867833 h 2082800"/>
                          <a:gd name="connsiteX8" fmla="*/ 309033 w 3270134"/>
                          <a:gd name="connsiteY8" fmla="*/ 0 h 2082800"/>
                          <a:gd name="connsiteX0" fmla="*/ 309033 w 3270133"/>
                          <a:gd name="connsiteY0" fmla="*/ 0 h 2082800"/>
                          <a:gd name="connsiteX1" fmla="*/ 2859707 w 3270133"/>
                          <a:gd name="connsiteY1" fmla="*/ 0 h 2082800"/>
                          <a:gd name="connsiteX2" fmla="*/ 3270085 w 3270133"/>
                          <a:gd name="connsiteY2" fmla="*/ 1073650 h 2082800"/>
                          <a:gd name="connsiteX3" fmla="*/ 2861553 w 3270133"/>
                          <a:gd name="connsiteY3" fmla="*/ 2053643 h 2082800"/>
                          <a:gd name="connsiteX4" fmla="*/ 368300 w 3270133"/>
                          <a:gd name="connsiteY4" fmla="*/ 2082800 h 2082800"/>
                          <a:gd name="connsiteX5" fmla="*/ 0 w 3270133"/>
                          <a:gd name="connsiteY5" fmla="*/ 1189567 h 2082800"/>
                          <a:gd name="connsiteX6" fmla="*/ 4233 w 3270133"/>
                          <a:gd name="connsiteY6" fmla="*/ 1007533 h 2082800"/>
                          <a:gd name="connsiteX7" fmla="*/ 12700 w 3270133"/>
                          <a:gd name="connsiteY7" fmla="*/ 867833 h 2082800"/>
                          <a:gd name="connsiteX8" fmla="*/ 309033 w 3270133"/>
                          <a:gd name="connsiteY8" fmla="*/ 0 h 2082800"/>
                          <a:gd name="connsiteX0" fmla="*/ 309033 w 3270159"/>
                          <a:gd name="connsiteY0" fmla="*/ 0 h 2082800"/>
                          <a:gd name="connsiteX1" fmla="*/ 2859707 w 3270159"/>
                          <a:gd name="connsiteY1" fmla="*/ 0 h 2082800"/>
                          <a:gd name="connsiteX2" fmla="*/ 3270085 w 3270159"/>
                          <a:gd name="connsiteY2" fmla="*/ 1073650 h 2082800"/>
                          <a:gd name="connsiteX3" fmla="*/ 2891238 w 3270159"/>
                          <a:gd name="connsiteY3" fmla="*/ 2045631 h 2082800"/>
                          <a:gd name="connsiteX4" fmla="*/ 368300 w 3270159"/>
                          <a:gd name="connsiteY4" fmla="*/ 2082800 h 2082800"/>
                          <a:gd name="connsiteX5" fmla="*/ 0 w 3270159"/>
                          <a:gd name="connsiteY5" fmla="*/ 1189567 h 2082800"/>
                          <a:gd name="connsiteX6" fmla="*/ 4233 w 3270159"/>
                          <a:gd name="connsiteY6" fmla="*/ 1007533 h 2082800"/>
                          <a:gd name="connsiteX7" fmla="*/ 12700 w 3270159"/>
                          <a:gd name="connsiteY7" fmla="*/ 867833 h 2082800"/>
                          <a:gd name="connsiteX8" fmla="*/ 309033 w 3270159"/>
                          <a:gd name="connsiteY8" fmla="*/ 0 h 2082800"/>
                          <a:gd name="connsiteX0" fmla="*/ 309033 w 3270159"/>
                          <a:gd name="connsiteY0" fmla="*/ 0 h 2082800"/>
                          <a:gd name="connsiteX1" fmla="*/ 2859707 w 3270159"/>
                          <a:gd name="connsiteY1" fmla="*/ 0 h 2082800"/>
                          <a:gd name="connsiteX2" fmla="*/ 3270085 w 3270159"/>
                          <a:gd name="connsiteY2" fmla="*/ 1053620 h 2082800"/>
                          <a:gd name="connsiteX3" fmla="*/ 2891238 w 3270159"/>
                          <a:gd name="connsiteY3" fmla="*/ 2045631 h 2082800"/>
                          <a:gd name="connsiteX4" fmla="*/ 368300 w 3270159"/>
                          <a:gd name="connsiteY4" fmla="*/ 2082800 h 2082800"/>
                          <a:gd name="connsiteX5" fmla="*/ 0 w 3270159"/>
                          <a:gd name="connsiteY5" fmla="*/ 1189567 h 2082800"/>
                          <a:gd name="connsiteX6" fmla="*/ 4233 w 3270159"/>
                          <a:gd name="connsiteY6" fmla="*/ 1007533 h 2082800"/>
                          <a:gd name="connsiteX7" fmla="*/ 12700 w 3270159"/>
                          <a:gd name="connsiteY7" fmla="*/ 867833 h 2082800"/>
                          <a:gd name="connsiteX8" fmla="*/ 309033 w 3270159"/>
                          <a:gd name="connsiteY8" fmla="*/ 0 h 2082800"/>
                          <a:gd name="connsiteX0" fmla="*/ 309033 w 3270127"/>
                          <a:gd name="connsiteY0" fmla="*/ 0 h 2082800"/>
                          <a:gd name="connsiteX1" fmla="*/ 2910595 w 3270127"/>
                          <a:gd name="connsiteY1" fmla="*/ 84129 h 2082800"/>
                          <a:gd name="connsiteX2" fmla="*/ 3270085 w 3270127"/>
                          <a:gd name="connsiteY2" fmla="*/ 1053620 h 2082800"/>
                          <a:gd name="connsiteX3" fmla="*/ 2891238 w 3270127"/>
                          <a:gd name="connsiteY3" fmla="*/ 2045631 h 2082800"/>
                          <a:gd name="connsiteX4" fmla="*/ 368300 w 3270127"/>
                          <a:gd name="connsiteY4" fmla="*/ 2082800 h 2082800"/>
                          <a:gd name="connsiteX5" fmla="*/ 0 w 3270127"/>
                          <a:gd name="connsiteY5" fmla="*/ 1189567 h 2082800"/>
                          <a:gd name="connsiteX6" fmla="*/ 4233 w 3270127"/>
                          <a:gd name="connsiteY6" fmla="*/ 1007533 h 2082800"/>
                          <a:gd name="connsiteX7" fmla="*/ 12700 w 3270127"/>
                          <a:gd name="connsiteY7" fmla="*/ 867833 h 2082800"/>
                          <a:gd name="connsiteX8" fmla="*/ 309033 w 3270127"/>
                          <a:gd name="connsiteY8" fmla="*/ 0 h 2082800"/>
                          <a:gd name="connsiteX0" fmla="*/ 287831 w 3270127"/>
                          <a:gd name="connsiteY0" fmla="*/ 0 h 1998671"/>
                          <a:gd name="connsiteX1" fmla="*/ 2910595 w 3270127"/>
                          <a:gd name="connsiteY1" fmla="*/ 0 h 1998671"/>
                          <a:gd name="connsiteX2" fmla="*/ 3270085 w 3270127"/>
                          <a:gd name="connsiteY2" fmla="*/ 969491 h 1998671"/>
                          <a:gd name="connsiteX3" fmla="*/ 2891238 w 3270127"/>
                          <a:gd name="connsiteY3" fmla="*/ 1961502 h 1998671"/>
                          <a:gd name="connsiteX4" fmla="*/ 368300 w 3270127"/>
                          <a:gd name="connsiteY4" fmla="*/ 1998671 h 1998671"/>
                          <a:gd name="connsiteX5" fmla="*/ 0 w 3270127"/>
                          <a:gd name="connsiteY5" fmla="*/ 1105438 h 1998671"/>
                          <a:gd name="connsiteX6" fmla="*/ 4233 w 3270127"/>
                          <a:gd name="connsiteY6" fmla="*/ 923404 h 1998671"/>
                          <a:gd name="connsiteX7" fmla="*/ 12700 w 3270127"/>
                          <a:gd name="connsiteY7" fmla="*/ 783704 h 1998671"/>
                          <a:gd name="connsiteX8" fmla="*/ 287831 w 3270127"/>
                          <a:gd name="connsiteY8" fmla="*/ 0 h 1998671"/>
                          <a:gd name="connsiteX0" fmla="*/ 287831 w 3270127"/>
                          <a:gd name="connsiteY0" fmla="*/ 0 h 1961502"/>
                          <a:gd name="connsiteX1" fmla="*/ 2910595 w 3270127"/>
                          <a:gd name="connsiteY1" fmla="*/ 0 h 1961502"/>
                          <a:gd name="connsiteX2" fmla="*/ 3270085 w 3270127"/>
                          <a:gd name="connsiteY2" fmla="*/ 969491 h 1961502"/>
                          <a:gd name="connsiteX3" fmla="*/ 2891238 w 3270127"/>
                          <a:gd name="connsiteY3" fmla="*/ 1961502 h 1961502"/>
                          <a:gd name="connsiteX4" fmla="*/ 381022 w 3270127"/>
                          <a:gd name="connsiteY4" fmla="*/ 1950597 h 1961502"/>
                          <a:gd name="connsiteX5" fmla="*/ 0 w 3270127"/>
                          <a:gd name="connsiteY5" fmla="*/ 1105438 h 1961502"/>
                          <a:gd name="connsiteX6" fmla="*/ 4233 w 3270127"/>
                          <a:gd name="connsiteY6" fmla="*/ 923404 h 1961502"/>
                          <a:gd name="connsiteX7" fmla="*/ 12700 w 3270127"/>
                          <a:gd name="connsiteY7" fmla="*/ 783704 h 1961502"/>
                          <a:gd name="connsiteX8" fmla="*/ 287831 w 3270127"/>
                          <a:gd name="connsiteY8" fmla="*/ 0 h 1961502"/>
                          <a:gd name="connsiteX0" fmla="*/ 287831 w 3270127"/>
                          <a:gd name="connsiteY0" fmla="*/ 0 h 1950597"/>
                          <a:gd name="connsiteX1" fmla="*/ 2910595 w 3270127"/>
                          <a:gd name="connsiteY1" fmla="*/ 0 h 1950597"/>
                          <a:gd name="connsiteX2" fmla="*/ 3270085 w 3270127"/>
                          <a:gd name="connsiteY2" fmla="*/ 969491 h 1950597"/>
                          <a:gd name="connsiteX3" fmla="*/ 2891238 w 3270127"/>
                          <a:gd name="connsiteY3" fmla="*/ 1929451 h 1950597"/>
                          <a:gd name="connsiteX4" fmla="*/ 381022 w 3270127"/>
                          <a:gd name="connsiteY4" fmla="*/ 1950597 h 1950597"/>
                          <a:gd name="connsiteX5" fmla="*/ 0 w 3270127"/>
                          <a:gd name="connsiteY5" fmla="*/ 1105438 h 1950597"/>
                          <a:gd name="connsiteX6" fmla="*/ 4233 w 3270127"/>
                          <a:gd name="connsiteY6" fmla="*/ 923404 h 1950597"/>
                          <a:gd name="connsiteX7" fmla="*/ 12700 w 3270127"/>
                          <a:gd name="connsiteY7" fmla="*/ 783704 h 1950597"/>
                          <a:gd name="connsiteX8" fmla="*/ 287831 w 3270127"/>
                          <a:gd name="connsiteY8" fmla="*/ 0 h 1950597"/>
                          <a:gd name="connsiteX0" fmla="*/ 287831 w 3270127"/>
                          <a:gd name="connsiteY0" fmla="*/ 0 h 1929451"/>
                          <a:gd name="connsiteX1" fmla="*/ 2910595 w 3270127"/>
                          <a:gd name="connsiteY1" fmla="*/ 0 h 1929451"/>
                          <a:gd name="connsiteX2" fmla="*/ 3270085 w 3270127"/>
                          <a:gd name="connsiteY2" fmla="*/ 969491 h 1929451"/>
                          <a:gd name="connsiteX3" fmla="*/ 2891238 w 3270127"/>
                          <a:gd name="connsiteY3" fmla="*/ 1929451 h 1929451"/>
                          <a:gd name="connsiteX4" fmla="*/ 381022 w 3270127"/>
                          <a:gd name="connsiteY4" fmla="*/ 1854420 h 1929451"/>
                          <a:gd name="connsiteX5" fmla="*/ 0 w 3270127"/>
                          <a:gd name="connsiteY5" fmla="*/ 1105438 h 1929451"/>
                          <a:gd name="connsiteX6" fmla="*/ 4233 w 3270127"/>
                          <a:gd name="connsiteY6" fmla="*/ 923404 h 1929451"/>
                          <a:gd name="connsiteX7" fmla="*/ 12700 w 3270127"/>
                          <a:gd name="connsiteY7" fmla="*/ 783704 h 1929451"/>
                          <a:gd name="connsiteX8" fmla="*/ 287831 w 3270127"/>
                          <a:gd name="connsiteY8" fmla="*/ 0 h 1929451"/>
                          <a:gd name="connsiteX0" fmla="*/ 287831 w 3270127"/>
                          <a:gd name="connsiteY0" fmla="*/ 0 h 1934589"/>
                          <a:gd name="connsiteX1" fmla="*/ 2910595 w 3270127"/>
                          <a:gd name="connsiteY1" fmla="*/ 0 h 1934589"/>
                          <a:gd name="connsiteX2" fmla="*/ 3270085 w 3270127"/>
                          <a:gd name="connsiteY2" fmla="*/ 969491 h 1934589"/>
                          <a:gd name="connsiteX3" fmla="*/ 2891238 w 3270127"/>
                          <a:gd name="connsiteY3" fmla="*/ 1929451 h 1934589"/>
                          <a:gd name="connsiteX4" fmla="*/ 359818 w 3270127"/>
                          <a:gd name="connsiteY4" fmla="*/ 1934589 h 1934589"/>
                          <a:gd name="connsiteX5" fmla="*/ 0 w 3270127"/>
                          <a:gd name="connsiteY5" fmla="*/ 1105438 h 1934589"/>
                          <a:gd name="connsiteX6" fmla="*/ 4233 w 3270127"/>
                          <a:gd name="connsiteY6" fmla="*/ 923404 h 1934589"/>
                          <a:gd name="connsiteX7" fmla="*/ 12700 w 3270127"/>
                          <a:gd name="connsiteY7" fmla="*/ 783704 h 1934589"/>
                          <a:gd name="connsiteX8" fmla="*/ 287831 w 3270127"/>
                          <a:gd name="connsiteY8" fmla="*/ 0 h 1934589"/>
                          <a:gd name="connsiteX0" fmla="*/ 287831 w 3257408"/>
                          <a:gd name="connsiteY0" fmla="*/ 0 h 1934589"/>
                          <a:gd name="connsiteX1" fmla="*/ 2910595 w 3257408"/>
                          <a:gd name="connsiteY1" fmla="*/ 0 h 1934589"/>
                          <a:gd name="connsiteX2" fmla="*/ 3257363 w 3257408"/>
                          <a:gd name="connsiteY2" fmla="*/ 957464 h 1934589"/>
                          <a:gd name="connsiteX3" fmla="*/ 2891238 w 3257408"/>
                          <a:gd name="connsiteY3" fmla="*/ 1929451 h 1934589"/>
                          <a:gd name="connsiteX4" fmla="*/ 359818 w 3257408"/>
                          <a:gd name="connsiteY4" fmla="*/ 1934589 h 1934589"/>
                          <a:gd name="connsiteX5" fmla="*/ 0 w 3257408"/>
                          <a:gd name="connsiteY5" fmla="*/ 1105438 h 1934589"/>
                          <a:gd name="connsiteX6" fmla="*/ 4233 w 3257408"/>
                          <a:gd name="connsiteY6" fmla="*/ 923404 h 1934589"/>
                          <a:gd name="connsiteX7" fmla="*/ 12700 w 3257408"/>
                          <a:gd name="connsiteY7" fmla="*/ 783704 h 1934589"/>
                          <a:gd name="connsiteX8" fmla="*/ 287831 w 3257408"/>
                          <a:gd name="connsiteY8" fmla="*/ 0 h 1934589"/>
                          <a:gd name="connsiteX0" fmla="*/ 287831 w 3257408"/>
                          <a:gd name="connsiteY0" fmla="*/ 0 h 1934589"/>
                          <a:gd name="connsiteX1" fmla="*/ 2910595 w 3257408"/>
                          <a:gd name="connsiteY1" fmla="*/ 0 h 1934589"/>
                          <a:gd name="connsiteX2" fmla="*/ 3257363 w 3257408"/>
                          <a:gd name="connsiteY2" fmla="*/ 957464 h 1934589"/>
                          <a:gd name="connsiteX3" fmla="*/ 2891238 w 3257408"/>
                          <a:gd name="connsiteY3" fmla="*/ 1929451 h 1934589"/>
                          <a:gd name="connsiteX4" fmla="*/ 359818 w 3257408"/>
                          <a:gd name="connsiteY4" fmla="*/ 1934589 h 1934589"/>
                          <a:gd name="connsiteX5" fmla="*/ 0 w 3257408"/>
                          <a:gd name="connsiteY5" fmla="*/ 1105438 h 1934589"/>
                          <a:gd name="connsiteX6" fmla="*/ 4233 w 3257408"/>
                          <a:gd name="connsiteY6" fmla="*/ 923404 h 1934589"/>
                          <a:gd name="connsiteX7" fmla="*/ 12700 w 3257408"/>
                          <a:gd name="connsiteY7" fmla="*/ 783704 h 1934589"/>
                          <a:gd name="connsiteX8" fmla="*/ 287831 w 3257408"/>
                          <a:gd name="connsiteY8" fmla="*/ 0 h 1934589"/>
                          <a:gd name="connsiteX0" fmla="*/ 287831 w 3257368"/>
                          <a:gd name="connsiteY0" fmla="*/ 0 h 1934589"/>
                          <a:gd name="connsiteX1" fmla="*/ 2897873 w 3257368"/>
                          <a:gd name="connsiteY1" fmla="*/ 4009 h 1934589"/>
                          <a:gd name="connsiteX2" fmla="*/ 3257363 w 3257368"/>
                          <a:gd name="connsiteY2" fmla="*/ 957464 h 1934589"/>
                          <a:gd name="connsiteX3" fmla="*/ 2891238 w 3257368"/>
                          <a:gd name="connsiteY3" fmla="*/ 1929451 h 1934589"/>
                          <a:gd name="connsiteX4" fmla="*/ 359818 w 3257368"/>
                          <a:gd name="connsiteY4" fmla="*/ 1934589 h 1934589"/>
                          <a:gd name="connsiteX5" fmla="*/ 0 w 3257368"/>
                          <a:gd name="connsiteY5" fmla="*/ 1105438 h 1934589"/>
                          <a:gd name="connsiteX6" fmla="*/ 4233 w 3257368"/>
                          <a:gd name="connsiteY6" fmla="*/ 923404 h 1934589"/>
                          <a:gd name="connsiteX7" fmla="*/ 12700 w 3257368"/>
                          <a:gd name="connsiteY7" fmla="*/ 783704 h 1934589"/>
                          <a:gd name="connsiteX8" fmla="*/ 287831 w 3257368"/>
                          <a:gd name="connsiteY8" fmla="*/ 0 h 1934589"/>
                          <a:gd name="connsiteX0" fmla="*/ 287831 w 3244646"/>
                          <a:gd name="connsiteY0" fmla="*/ 0 h 1934589"/>
                          <a:gd name="connsiteX1" fmla="*/ 2897873 w 3244646"/>
                          <a:gd name="connsiteY1" fmla="*/ 4009 h 1934589"/>
                          <a:gd name="connsiteX2" fmla="*/ 3244641 w 3244646"/>
                          <a:gd name="connsiteY2" fmla="*/ 957464 h 1934589"/>
                          <a:gd name="connsiteX3" fmla="*/ 2891238 w 3244646"/>
                          <a:gd name="connsiteY3" fmla="*/ 1929451 h 1934589"/>
                          <a:gd name="connsiteX4" fmla="*/ 359818 w 3244646"/>
                          <a:gd name="connsiteY4" fmla="*/ 1934589 h 1934589"/>
                          <a:gd name="connsiteX5" fmla="*/ 0 w 3244646"/>
                          <a:gd name="connsiteY5" fmla="*/ 1105438 h 1934589"/>
                          <a:gd name="connsiteX6" fmla="*/ 4233 w 3244646"/>
                          <a:gd name="connsiteY6" fmla="*/ 923404 h 1934589"/>
                          <a:gd name="connsiteX7" fmla="*/ 12700 w 3244646"/>
                          <a:gd name="connsiteY7" fmla="*/ 783704 h 1934589"/>
                          <a:gd name="connsiteX8" fmla="*/ 287831 w 3244646"/>
                          <a:gd name="connsiteY8" fmla="*/ 0 h 1934589"/>
                          <a:gd name="connsiteX0" fmla="*/ 287831 w 3244686"/>
                          <a:gd name="connsiteY0" fmla="*/ 0 h 1934589"/>
                          <a:gd name="connsiteX1" fmla="*/ 2897873 w 3244686"/>
                          <a:gd name="connsiteY1" fmla="*/ 4009 h 1934589"/>
                          <a:gd name="connsiteX2" fmla="*/ 3244641 w 3244686"/>
                          <a:gd name="connsiteY2" fmla="*/ 957464 h 1934589"/>
                          <a:gd name="connsiteX3" fmla="*/ 2878516 w 3244686"/>
                          <a:gd name="connsiteY3" fmla="*/ 1933460 h 1934589"/>
                          <a:gd name="connsiteX4" fmla="*/ 359818 w 3244686"/>
                          <a:gd name="connsiteY4" fmla="*/ 1934589 h 1934589"/>
                          <a:gd name="connsiteX5" fmla="*/ 0 w 3244686"/>
                          <a:gd name="connsiteY5" fmla="*/ 1105438 h 1934589"/>
                          <a:gd name="connsiteX6" fmla="*/ 4233 w 3244686"/>
                          <a:gd name="connsiteY6" fmla="*/ 923404 h 1934589"/>
                          <a:gd name="connsiteX7" fmla="*/ 12700 w 3244686"/>
                          <a:gd name="connsiteY7" fmla="*/ 783704 h 1934589"/>
                          <a:gd name="connsiteX8" fmla="*/ 287831 w 3244686"/>
                          <a:gd name="connsiteY8" fmla="*/ 0 h 1934589"/>
                          <a:gd name="connsiteX0" fmla="*/ 287831 w 3244795"/>
                          <a:gd name="connsiteY0" fmla="*/ 0 h 1937469"/>
                          <a:gd name="connsiteX1" fmla="*/ 2897873 w 3244795"/>
                          <a:gd name="connsiteY1" fmla="*/ 4009 h 1937469"/>
                          <a:gd name="connsiteX2" fmla="*/ 3244641 w 3244795"/>
                          <a:gd name="connsiteY2" fmla="*/ 957464 h 1937469"/>
                          <a:gd name="connsiteX3" fmla="*/ 2861555 w 3244795"/>
                          <a:gd name="connsiteY3" fmla="*/ 1937469 h 1937469"/>
                          <a:gd name="connsiteX4" fmla="*/ 359818 w 3244795"/>
                          <a:gd name="connsiteY4" fmla="*/ 1934589 h 1937469"/>
                          <a:gd name="connsiteX5" fmla="*/ 0 w 3244795"/>
                          <a:gd name="connsiteY5" fmla="*/ 1105438 h 1937469"/>
                          <a:gd name="connsiteX6" fmla="*/ 4233 w 3244795"/>
                          <a:gd name="connsiteY6" fmla="*/ 923404 h 1937469"/>
                          <a:gd name="connsiteX7" fmla="*/ 12700 w 3244795"/>
                          <a:gd name="connsiteY7" fmla="*/ 783704 h 1937469"/>
                          <a:gd name="connsiteX8" fmla="*/ 287831 w 3244795"/>
                          <a:gd name="connsiteY8" fmla="*/ 0 h 1937469"/>
                          <a:gd name="connsiteX0" fmla="*/ 287831 w 3244795"/>
                          <a:gd name="connsiteY0" fmla="*/ 0 h 1937469"/>
                          <a:gd name="connsiteX1" fmla="*/ 2897873 w 3244795"/>
                          <a:gd name="connsiteY1" fmla="*/ 4009 h 1937469"/>
                          <a:gd name="connsiteX2" fmla="*/ 3244641 w 3244795"/>
                          <a:gd name="connsiteY2" fmla="*/ 957464 h 1937469"/>
                          <a:gd name="connsiteX3" fmla="*/ 2861555 w 3244795"/>
                          <a:gd name="connsiteY3" fmla="*/ 1937469 h 1937469"/>
                          <a:gd name="connsiteX4" fmla="*/ 359818 w 3244795"/>
                          <a:gd name="connsiteY4" fmla="*/ 1934589 h 1937469"/>
                          <a:gd name="connsiteX5" fmla="*/ 0 w 3244795"/>
                          <a:gd name="connsiteY5" fmla="*/ 1105438 h 1937469"/>
                          <a:gd name="connsiteX6" fmla="*/ 4233 w 3244795"/>
                          <a:gd name="connsiteY6" fmla="*/ 923404 h 1937469"/>
                          <a:gd name="connsiteX7" fmla="*/ 12700 w 3244795"/>
                          <a:gd name="connsiteY7" fmla="*/ 783704 h 1937469"/>
                          <a:gd name="connsiteX8" fmla="*/ 287831 w 3244795"/>
                          <a:gd name="connsiteY8" fmla="*/ 0 h 1937469"/>
                          <a:gd name="connsiteX0" fmla="*/ 287831 w 3244927"/>
                          <a:gd name="connsiteY0" fmla="*/ 0 h 1937469"/>
                          <a:gd name="connsiteX1" fmla="*/ 2897873 w 3244927"/>
                          <a:gd name="connsiteY1" fmla="*/ 4009 h 1937469"/>
                          <a:gd name="connsiteX2" fmla="*/ 3244641 w 3244927"/>
                          <a:gd name="connsiteY2" fmla="*/ 957464 h 1937469"/>
                          <a:gd name="connsiteX3" fmla="*/ 2861555 w 3244927"/>
                          <a:gd name="connsiteY3" fmla="*/ 1937469 h 1937469"/>
                          <a:gd name="connsiteX4" fmla="*/ 359818 w 3244927"/>
                          <a:gd name="connsiteY4" fmla="*/ 1934589 h 1937469"/>
                          <a:gd name="connsiteX5" fmla="*/ 0 w 3244927"/>
                          <a:gd name="connsiteY5" fmla="*/ 1105438 h 1937469"/>
                          <a:gd name="connsiteX6" fmla="*/ 4233 w 3244927"/>
                          <a:gd name="connsiteY6" fmla="*/ 923404 h 1937469"/>
                          <a:gd name="connsiteX7" fmla="*/ 12700 w 3244927"/>
                          <a:gd name="connsiteY7" fmla="*/ 783704 h 1937469"/>
                          <a:gd name="connsiteX8" fmla="*/ 287831 w 3244927"/>
                          <a:gd name="connsiteY8" fmla="*/ 0 h 1937469"/>
                          <a:gd name="connsiteX0" fmla="*/ 287831 w 3244771"/>
                          <a:gd name="connsiteY0" fmla="*/ 0 h 1937469"/>
                          <a:gd name="connsiteX1" fmla="*/ 2886968 w 3244771"/>
                          <a:gd name="connsiteY1" fmla="*/ 7451 h 1937469"/>
                          <a:gd name="connsiteX2" fmla="*/ 3244641 w 3244771"/>
                          <a:gd name="connsiteY2" fmla="*/ 957464 h 1937469"/>
                          <a:gd name="connsiteX3" fmla="*/ 2861555 w 3244771"/>
                          <a:gd name="connsiteY3" fmla="*/ 1937469 h 1937469"/>
                          <a:gd name="connsiteX4" fmla="*/ 359818 w 3244771"/>
                          <a:gd name="connsiteY4" fmla="*/ 1934589 h 1937469"/>
                          <a:gd name="connsiteX5" fmla="*/ 0 w 3244771"/>
                          <a:gd name="connsiteY5" fmla="*/ 1105438 h 1937469"/>
                          <a:gd name="connsiteX6" fmla="*/ 4233 w 3244771"/>
                          <a:gd name="connsiteY6" fmla="*/ 923404 h 1937469"/>
                          <a:gd name="connsiteX7" fmla="*/ 12700 w 3244771"/>
                          <a:gd name="connsiteY7" fmla="*/ 783704 h 1937469"/>
                          <a:gd name="connsiteX8" fmla="*/ 287831 w 3244771"/>
                          <a:gd name="connsiteY8" fmla="*/ 0 h 1937469"/>
                          <a:gd name="connsiteX0" fmla="*/ 382338 w 3244771"/>
                          <a:gd name="connsiteY0" fmla="*/ 0 h 1934027"/>
                          <a:gd name="connsiteX1" fmla="*/ 2886968 w 3244771"/>
                          <a:gd name="connsiteY1" fmla="*/ 4009 h 1934027"/>
                          <a:gd name="connsiteX2" fmla="*/ 3244641 w 3244771"/>
                          <a:gd name="connsiteY2" fmla="*/ 954022 h 1934027"/>
                          <a:gd name="connsiteX3" fmla="*/ 2861555 w 3244771"/>
                          <a:gd name="connsiteY3" fmla="*/ 1934027 h 1934027"/>
                          <a:gd name="connsiteX4" fmla="*/ 359818 w 3244771"/>
                          <a:gd name="connsiteY4" fmla="*/ 1931147 h 1934027"/>
                          <a:gd name="connsiteX5" fmla="*/ 0 w 3244771"/>
                          <a:gd name="connsiteY5" fmla="*/ 1101996 h 1934027"/>
                          <a:gd name="connsiteX6" fmla="*/ 4233 w 3244771"/>
                          <a:gd name="connsiteY6" fmla="*/ 919962 h 1934027"/>
                          <a:gd name="connsiteX7" fmla="*/ 12700 w 3244771"/>
                          <a:gd name="connsiteY7" fmla="*/ 780262 h 1934027"/>
                          <a:gd name="connsiteX8" fmla="*/ 382338 w 3244771"/>
                          <a:gd name="connsiteY8" fmla="*/ 0 h 1934027"/>
                          <a:gd name="connsiteX0" fmla="*/ 367799 w 3244771"/>
                          <a:gd name="connsiteY0" fmla="*/ 13168 h 1930018"/>
                          <a:gd name="connsiteX1" fmla="*/ 2886968 w 3244771"/>
                          <a:gd name="connsiteY1" fmla="*/ 0 h 1930018"/>
                          <a:gd name="connsiteX2" fmla="*/ 3244641 w 3244771"/>
                          <a:gd name="connsiteY2" fmla="*/ 950013 h 1930018"/>
                          <a:gd name="connsiteX3" fmla="*/ 2861555 w 3244771"/>
                          <a:gd name="connsiteY3" fmla="*/ 1930018 h 1930018"/>
                          <a:gd name="connsiteX4" fmla="*/ 359818 w 3244771"/>
                          <a:gd name="connsiteY4" fmla="*/ 1927138 h 1930018"/>
                          <a:gd name="connsiteX5" fmla="*/ 0 w 3244771"/>
                          <a:gd name="connsiteY5" fmla="*/ 1097987 h 1930018"/>
                          <a:gd name="connsiteX6" fmla="*/ 4233 w 3244771"/>
                          <a:gd name="connsiteY6" fmla="*/ 915953 h 1930018"/>
                          <a:gd name="connsiteX7" fmla="*/ 12700 w 3244771"/>
                          <a:gd name="connsiteY7" fmla="*/ 776253 h 1930018"/>
                          <a:gd name="connsiteX8" fmla="*/ 367799 w 3244771"/>
                          <a:gd name="connsiteY8" fmla="*/ 13168 h 1930018"/>
                          <a:gd name="connsiteX0" fmla="*/ 367799 w 3244734"/>
                          <a:gd name="connsiteY0" fmla="*/ 2883 h 1919733"/>
                          <a:gd name="connsiteX1" fmla="*/ 2883333 w 3244734"/>
                          <a:gd name="connsiteY1" fmla="*/ 0 h 1919733"/>
                          <a:gd name="connsiteX2" fmla="*/ 3244641 w 3244734"/>
                          <a:gd name="connsiteY2" fmla="*/ 939728 h 1919733"/>
                          <a:gd name="connsiteX3" fmla="*/ 2861555 w 3244734"/>
                          <a:gd name="connsiteY3" fmla="*/ 1919733 h 1919733"/>
                          <a:gd name="connsiteX4" fmla="*/ 359818 w 3244734"/>
                          <a:gd name="connsiteY4" fmla="*/ 1916853 h 1919733"/>
                          <a:gd name="connsiteX5" fmla="*/ 0 w 3244734"/>
                          <a:gd name="connsiteY5" fmla="*/ 1087702 h 1919733"/>
                          <a:gd name="connsiteX6" fmla="*/ 4233 w 3244734"/>
                          <a:gd name="connsiteY6" fmla="*/ 905668 h 1919733"/>
                          <a:gd name="connsiteX7" fmla="*/ 12700 w 3244734"/>
                          <a:gd name="connsiteY7" fmla="*/ 765968 h 1919733"/>
                          <a:gd name="connsiteX8" fmla="*/ 367799 w 3244734"/>
                          <a:gd name="connsiteY8" fmla="*/ 2883 h 1919733"/>
                          <a:gd name="connsiteX0" fmla="*/ 367799 w 3244771"/>
                          <a:gd name="connsiteY0" fmla="*/ 0 h 1916850"/>
                          <a:gd name="connsiteX1" fmla="*/ 2886968 w 3244771"/>
                          <a:gd name="connsiteY1" fmla="*/ 7404 h 1916850"/>
                          <a:gd name="connsiteX2" fmla="*/ 3244641 w 3244771"/>
                          <a:gd name="connsiteY2" fmla="*/ 936845 h 1916850"/>
                          <a:gd name="connsiteX3" fmla="*/ 2861555 w 3244771"/>
                          <a:gd name="connsiteY3" fmla="*/ 1916850 h 1916850"/>
                          <a:gd name="connsiteX4" fmla="*/ 359818 w 3244771"/>
                          <a:gd name="connsiteY4" fmla="*/ 1913970 h 1916850"/>
                          <a:gd name="connsiteX5" fmla="*/ 0 w 3244771"/>
                          <a:gd name="connsiteY5" fmla="*/ 1084819 h 1916850"/>
                          <a:gd name="connsiteX6" fmla="*/ 4233 w 3244771"/>
                          <a:gd name="connsiteY6" fmla="*/ 902785 h 1916850"/>
                          <a:gd name="connsiteX7" fmla="*/ 12700 w 3244771"/>
                          <a:gd name="connsiteY7" fmla="*/ 763085 h 1916850"/>
                          <a:gd name="connsiteX8" fmla="*/ 367799 w 3244771"/>
                          <a:gd name="connsiteY8" fmla="*/ 0 h 1916850"/>
                          <a:gd name="connsiteX0" fmla="*/ 367799 w 3244815"/>
                          <a:gd name="connsiteY0" fmla="*/ 0 h 1916850"/>
                          <a:gd name="connsiteX1" fmla="*/ 2890604 w 3244815"/>
                          <a:gd name="connsiteY1" fmla="*/ 556 h 1916850"/>
                          <a:gd name="connsiteX2" fmla="*/ 3244641 w 3244815"/>
                          <a:gd name="connsiteY2" fmla="*/ 936845 h 1916850"/>
                          <a:gd name="connsiteX3" fmla="*/ 2861555 w 3244815"/>
                          <a:gd name="connsiteY3" fmla="*/ 1916850 h 1916850"/>
                          <a:gd name="connsiteX4" fmla="*/ 359818 w 3244815"/>
                          <a:gd name="connsiteY4" fmla="*/ 1913970 h 1916850"/>
                          <a:gd name="connsiteX5" fmla="*/ 0 w 3244815"/>
                          <a:gd name="connsiteY5" fmla="*/ 1084819 h 1916850"/>
                          <a:gd name="connsiteX6" fmla="*/ 4233 w 3244815"/>
                          <a:gd name="connsiteY6" fmla="*/ 902785 h 1916850"/>
                          <a:gd name="connsiteX7" fmla="*/ 12700 w 3244815"/>
                          <a:gd name="connsiteY7" fmla="*/ 763085 h 1916850"/>
                          <a:gd name="connsiteX8" fmla="*/ 367799 w 3244815"/>
                          <a:gd name="connsiteY8" fmla="*/ 0 h 1916850"/>
                          <a:gd name="connsiteX0" fmla="*/ 367799 w 3244815"/>
                          <a:gd name="connsiteY0" fmla="*/ 0 h 1916850"/>
                          <a:gd name="connsiteX1" fmla="*/ 2890604 w 3244815"/>
                          <a:gd name="connsiteY1" fmla="*/ 556 h 1916850"/>
                          <a:gd name="connsiteX2" fmla="*/ 3244641 w 3244815"/>
                          <a:gd name="connsiteY2" fmla="*/ 936845 h 1916850"/>
                          <a:gd name="connsiteX3" fmla="*/ 2861555 w 3244815"/>
                          <a:gd name="connsiteY3" fmla="*/ 1916850 h 1916850"/>
                          <a:gd name="connsiteX4" fmla="*/ 359818 w 3244815"/>
                          <a:gd name="connsiteY4" fmla="*/ 1913970 h 1916850"/>
                          <a:gd name="connsiteX5" fmla="*/ 0 w 3244815"/>
                          <a:gd name="connsiteY5" fmla="*/ 1084819 h 1916850"/>
                          <a:gd name="connsiteX6" fmla="*/ 4233 w 3244815"/>
                          <a:gd name="connsiteY6" fmla="*/ 902785 h 1916850"/>
                          <a:gd name="connsiteX7" fmla="*/ 367799 w 3244815"/>
                          <a:gd name="connsiteY7" fmla="*/ 0 h 1916850"/>
                          <a:gd name="connsiteX0" fmla="*/ 363566 w 3240582"/>
                          <a:gd name="connsiteY0" fmla="*/ 0 h 1916850"/>
                          <a:gd name="connsiteX1" fmla="*/ 2886371 w 3240582"/>
                          <a:gd name="connsiteY1" fmla="*/ 556 h 1916850"/>
                          <a:gd name="connsiteX2" fmla="*/ 3240408 w 3240582"/>
                          <a:gd name="connsiteY2" fmla="*/ 936845 h 1916850"/>
                          <a:gd name="connsiteX3" fmla="*/ 2857322 w 3240582"/>
                          <a:gd name="connsiteY3" fmla="*/ 1916850 h 1916850"/>
                          <a:gd name="connsiteX4" fmla="*/ 355585 w 3240582"/>
                          <a:gd name="connsiteY4" fmla="*/ 1913970 h 1916850"/>
                          <a:gd name="connsiteX5" fmla="*/ 0 w 3240582"/>
                          <a:gd name="connsiteY5" fmla="*/ 902785 h 1916850"/>
                          <a:gd name="connsiteX6" fmla="*/ 363566 w 3240582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4 w 3207910"/>
                          <a:gd name="connsiteY0" fmla="*/ 0 h 1916850"/>
                          <a:gd name="connsiteX1" fmla="*/ 2853699 w 3207910"/>
                          <a:gd name="connsiteY1" fmla="*/ 556 h 1916850"/>
                          <a:gd name="connsiteX2" fmla="*/ 3207736 w 3207910"/>
                          <a:gd name="connsiteY2" fmla="*/ 936845 h 1916850"/>
                          <a:gd name="connsiteX3" fmla="*/ 2824650 w 3207910"/>
                          <a:gd name="connsiteY3" fmla="*/ 1916850 h 1916850"/>
                          <a:gd name="connsiteX4" fmla="*/ 322913 w 3207910"/>
                          <a:gd name="connsiteY4" fmla="*/ 1913970 h 1916850"/>
                          <a:gd name="connsiteX5" fmla="*/ 0 w 3207910"/>
                          <a:gd name="connsiteY5" fmla="*/ 933601 h 1916850"/>
                          <a:gd name="connsiteX6" fmla="*/ 330894 w 3207910"/>
                          <a:gd name="connsiteY6" fmla="*/ 0 h 1916850"/>
                          <a:gd name="connsiteX0" fmla="*/ 330895 w 3207911"/>
                          <a:gd name="connsiteY0" fmla="*/ 0 h 1916850"/>
                          <a:gd name="connsiteX1" fmla="*/ 2853700 w 3207911"/>
                          <a:gd name="connsiteY1" fmla="*/ 556 h 1916850"/>
                          <a:gd name="connsiteX2" fmla="*/ 3207737 w 3207911"/>
                          <a:gd name="connsiteY2" fmla="*/ 936845 h 1916850"/>
                          <a:gd name="connsiteX3" fmla="*/ 2824651 w 3207911"/>
                          <a:gd name="connsiteY3" fmla="*/ 1916850 h 1916850"/>
                          <a:gd name="connsiteX4" fmla="*/ 322914 w 3207911"/>
                          <a:gd name="connsiteY4" fmla="*/ 1913970 h 1916850"/>
                          <a:gd name="connsiteX5" fmla="*/ 1 w 3207911"/>
                          <a:gd name="connsiteY5" fmla="*/ 933601 h 1916850"/>
                          <a:gd name="connsiteX6" fmla="*/ 330895 w 3207911"/>
                          <a:gd name="connsiteY6" fmla="*/ 0 h 1916850"/>
                          <a:gd name="connsiteX0" fmla="*/ 330895 w 3207911"/>
                          <a:gd name="connsiteY0" fmla="*/ 0 h 1916850"/>
                          <a:gd name="connsiteX1" fmla="*/ 2853700 w 3207911"/>
                          <a:gd name="connsiteY1" fmla="*/ 556 h 1916850"/>
                          <a:gd name="connsiteX2" fmla="*/ 3207737 w 3207911"/>
                          <a:gd name="connsiteY2" fmla="*/ 936845 h 1916850"/>
                          <a:gd name="connsiteX3" fmla="*/ 2824651 w 3207911"/>
                          <a:gd name="connsiteY3" fmla="*/ 1916850 h 1916850"/>
                          <a:gd name="connsiteX4" fmla="*/ 322914 w 3207911"/>
                          <a:gd name="connsiteY4" fmla="*/ 1913970 h 1916850"/>
                          <a:gd name="connsiteX5" fmla="*/ 1 w 3207911"/>
                          <a:gd name="connsiteY5" fmla="*/ 933601 h 1916850"/>
                          <a:gd name="connsiteX6" fmla="*/ 330895 w 3207911"/>
                          <a:gd name="connsiteY6" fmla="*/ 0 h 1916850"/>
                          <a:gd name="connsiteX0" fmla="*/ 331098 w 3208114"/>
                          <a:gd name="connsiteY0" fmla="*/ 0 h 1917394"/>
                          <a:gd name="connsiteX1" fmla="*/ 2853903 w 3208114"/>
                          <a:gd name="connsiteY1" fmla="*/ 556 h 1917394"/>
                          <a:gd name="connsiteX2" fmla="*/ 3207940 w 3208114"/>
                          <a:gd name="connsiteY2" fmla="*/ 936845 h 1917394"/>
                          <a:gd name="connsiteX3" fmla="*/ 2824854 w 3208114"/>
                          <a:gd name="connsiteY3" fmla="*/ 1916850 h 1917394"/>
                          <a:gd name="connsiteX4" fmla="*/ 363053 w 3208114"/>
                          <a:gd name="connsiteY4" fmla="*/ 1917394 h 1917394"/>
                          <a:gd name="connsiteX5" fmla="*/ 204 w 3208114"/>
                          <a:gd name="connsiteY5" fmla="*/ 933601 h 1917394"/>
                          <a:gd name="connsiteX6" fmla="*/ 331098 w 3208114"/>
                          <a:gd name="connsiteY6" fmla="*/ 0 h 1917394"/>
                          <a:gd name="connsiteX0" fmla="*/ 331098 w 3208114"/>
                          <a:gd name="connsiteY0" fmla="*/ 0 h 1917394"/>
                          <a:gd name="connsiteX1" fmla="*/ 2853903 w 3208114"/>
                          <a:gd name="connsiteY1" fmla="*/ 556 h 1917394"/>
                          <a:gd name="connsiteX2" fmla="*/ 3207940 w 3208114"/>
                          <a:gd name="connsiteY2" fmla="*/ 936845 h 1917394"/>
                          <a:gd name="connsiteX3" fmla="*/ 2824854 w 3208114"/>
                          <a:gd name="connsiteY3" fmla="*/ 1916850 h 1917394"/>
                          <a:gd name="connsiteX4" fmla="*/ 363053 w 3208114"/>
                          <a:gd name="connsiteY4" fmla="*/ 1917394 h 1917394"/>
                          <a:gd name="connsiteX5" fmla="*/ 204 w 3208114"/>
                          <a:gd name="connsiteY5" fmla="*/ 933601 h 1917394"/>
                          <a:gd name="connsiteX6" fmla="*/ 331098 w 3208114"/>
                          <a:gd name="connsiteY6" fmla="*/ 0 h 1917394"/>
                          <a:gd name="connsiteX0" fmla="*/ 331307 w 3208323"/>
                          <a:gd name="connsiteY0" fmla="*/ 0 h 1917394"/>
                          <a:gd name="connsiteX1" fmla="*/ 2854112 w 3208323"/>
                          <a:gd name="connsiteY1" fmla="*/ 556 h 1917394"/>
                          <a:gd name="connsiteX2" fmla="*/ 3208149 w 3208323"/>
                          <a:gd name="connsiteY2" fmla="*/ 936845 h 1917394"/>
                          <a:gd name="connsiteX3" fmla="*/ 2825063 w 3208323"/>
                          <a:gd name="connsiteY3" fmla="*/ 1916850 h 1917394"/>
                          <a:gd name="connsiteX4" fmla="*/ 377785 w 3208323"/>
                          <a:gd name="connsiteY4" fmla="*/ 1917394 h 1917394"/>
                          <a:gd name="connsiteX5" fmla="*/ 413 w 3208323"/>
                          <a:gd name="connsiteY5" fmla="*/ 933601 h 1917394"/>
                          <a:gd name="connsiteX6" fmla="*/ 331307 w 3208323"/>
                          <a:gd name="connsiteY6" fmla="*/ 0 h 1917394"/>
                          <a:gd name="connsiteX0" fmla="*/ 331307 w 3208581"/>
                          <a:gd name="connsiteY0" fmla="*/ 0 h 1917394"/>
                          <a:gd name="connsiteX1" fmla="*/ 2868637 w 3208581"/>
                          <a:gd name="connsiteY1" fmla="*/ 556 h 1917394"/>
                          <a:gd name="connsiteX2" fmla="*/ 3208149 w 3208581"/>
                          <a:gd name="connsiteY2" fmla="*/ 936845 h 1917394"/>
                          <a:gd name="connsiteX3" fmla="*/ 2825063 w 3208581"/>
                          <a:gd name="connsiteY3" fmla="*/ 1916850 h 1917394"/>
                          <a:gd name="connsiteX4" fmla="*/ 377785 w 3208581"/>
                          <a:gd name="connsiteY4" fmla="*/ 1917394 h 1917394"/>
                          <a:gd name="connsiteX5" fmla="*/ 413 w 3208581"/>
                          <a:gd name="connsiteY5" fmla="*/ 933601 h 1917394"/>
                          <a:gd name="connsiteX6" fmla="*/ 331307 w 3208581"/>
                          <a:gd name="connsiteY6" fmla="*/ 0 h 1917394"/>
                          <a:gd name="connsiteX0" fmla="*/ 342016 w 3208396"/>
                          <a:gd name="connsiteY0" fmla="*/ 6295 h 1916838"/>
                          <a:gd name="connsiteX1" fmla="*/ 2868452 w 3208396"/>
                          <a:gd name="connsiteY1" fmla="*/ 0 h 1916838"/>
                          <a:gd name="connsiteX2" fmla="*/ 3207964 w 3208396"/>
                          <a:gd name="connsiteY2" fmla="*/ 936289 h 1916838"/>
                          <a:gd name="connsiteX3" fmla="*/ 2824878 w 3208396"/>
                          <a:gd name="connsiteY3" fmla="*/ 1916294 h 1916838"/>
                          <a:gd name="connsiteX4" fmla="*/ 377600 w 3208396"/>
                          <a:gd name="connsiteY4" fmla="*/ 1916838 h 1916838"/>
                          <a:gd name="connsiteX5" fmla="*/ 228 w 3208396"/>
                          <a:gd name="connsiteY5" fmla="*/ 933045 h 1916838"/>
                          <a:gd name="connsiteX6" fmla="*/ 342016 w 3208396"/>
                          <a:gd name="connsiteY6" fmla="*/ 6295 h 1916838"/>
                          <a:gd name="connsiteX0" fmla="*/ 334869 w 3208511"/>
                          <a:gd name="connsiteY0" fmla="*/ 2870 h 1916838"/>
                          <a:gd name="connsiteX1" fmla="*/ 2868567 w 3208511"/>
                          <a:gd name="connsiteY1" fmla="*/ 0 h 1916838"/>
                          <a:gd name="connsiteX2" fmla="*/ 3208079 w 3208511"/>
                          <a:gd name="connsiteY2" fmla="*/ 936289 h 1916838"/>
                          <a:gd name="connsiteX3" fmla="*/ 2824993 w 3208511"/>
                          <a:gd name="connsiteY3" fmla="*/ 1916294 h 1916838"/>
                          <a:gd name="connsiteX4" fmla="*/ 377715 w 3208511"/>
                          <a:gd name="connsiteY4" fmla="*/ 1916838 h 1916838"/>
                          <a:gd name="connsiteX5" fmla="*/ 343 w 3208511"/>
                          <a:gd name="connsiteY5" fmla="*/ 933045 h 1916838"/>
                          <a:gd name="connsiteX6" fmla="*/ 334869 w 3208511"/>
                          <a:gd name="connsiteY6" fmla="*/ 2870 h 1916838"/>
                          <a:gd name="connsiteX0" fmla="*/ 345600 w 3208348"/>
                          <a:gd name="connsiteY0" fmla="*/ 2870 h 1916838"/>
                          <a:gd name="connsiteX1" fmla="*/ 2868404 w 3208348"/>
                          <a:gd name="connsiteY1" fmla="*/ 0 h 1916838"/>
                          <a:gd name="connsiteX2" fmla="*/ 3207916 w 3208348"/>
                          <a:gd name="connsiteY2" fmla="*/ 936289 h 1916838"/>
                          <a:gd name="connsiteX3" fmla="*/ 2824830 w 3208348"/>
                          <a:gd name="connsiteY3" fmla="*/ 1916294 h 1916838"/>
                          <a:gd name="connsiteX4" fmla="*/ 377552 w 3208348"/>
                          <a:gd name="connsiteY4" fmla="*/ 1916838 h 1916838"/>
                          <a:gd name="connsiteX5" fmla="*/ 180 w 3208348"/>
                          <a:gd name="connsiteY5" fmla="*/ 933045 h 1916838"/>
                          <a:gd name="connsiteX6" fmla="*/ 345600 w 3208348"/>
                          <a:gd name="connsiteY6" fmla="*/ 2870 h 1916838"/>
                          <a:gd name="connsiteX0" fmla="*/ 345600 w 3208436"/>
                          <a:gd name="connsiteY0" fmla="*/ 0 h 1913968"/>
                          <a:gd name="connsiteX1" fmla="*/ 2872036 w 3208436"/>
                          <a:gd name="connsiteY1" fmla="*/ 3978 h 1913968"/>
                          <a:gd name="connsiteX2" fmla="*/ 3207916 w 3208436"/>
                          <a:gd name="connsiteY2" fmla="*/ 933419 h 1913968"/>
                          <a:gd name="connsiteX3" fmla="*/ 2824830 w 3208436"/>
                          <a:gd name="connsiteY3" fmla="*/ 1913424 h 1913968"/>
                          <a:gd name="connsiteX4" fmla="*/ 377552 w 3208436"/>
                          <a:gd name="connsiteY4" fmla="*/ 1913968 h 1913968"/>
                          <a:gd name="connsiteX5" fmla="*/ 180 w 3208436"/>
                          <a:gd name="connsiteY5" fmla="*/ 930175 h 1913968"/>
                          <a:gd name="connsiteX6" fmla="*/ 345600 w 3208436"/>
                          <a:gd name="connsiteY6" fmla="*/ 0 h 1913968"/>
                          <a:gd name="connsiteX0" fmla="*/ 345600 w 3208436"/>
                          <a:gd name="connsiteY0" fmla="*/ 0 h 1913968"/>
                          <a:gd name="connsiteX1" fmla="*/ 2872036 w 3208436"/>
                          <a:gd name="connsiteY1" fmla="*/ 559 h 1913968"/>
                          <a:gd name="connsiteX2" fmla="*/ 3207916 w 3208436"/>
                          <a:gd name="connsiteY2" fmla="*/ 933419 h 1913968"/>
                          <a:gd name="connsiteX3" fmla="*/ 2824830 w 3208436"/>
                          <a:gd name="connsiteY3" fmla="*/ 1913424 h 1913968"/>
                          <a:gd name="connsiteX4" fmla="*/ 377552 w 3208436"/>
                          <a:gd name="connsiteY4" fmla="*/ 1913968 h 1913968"/>
                          <a:gd name="connsiteX5" fmla="*/ 180 w 3208436"/>
                          <a:gd name="connsiteY5" fmla="*/ 930175 h 1913968"/>
                          <a:gd name="connsiteX6" fmla="*/ 345600 w 3208436"/>
                          <a:gd name="connsiteY6" fmla="*/ 0 h 1913968"/>
                          <a:gd name="connsiteX0" fmla="*/ 345605 w 3208441"/>
                          <a:gd name="connsiteY0" fmla="*/ 0 h 1913968"/>
                          <a:gd name="connsiteX1" fmla="*/ 2872041 w 3208441"/>
                          <a:gd name="connsiteY1" fmla="*/ 559 h 1913968"/>
                          <a:gd name="connsiteX2" fmla="*/ 3207921 w 3208441"/>
                          <a:gd name="connsiteY2" fmla="*/ 933419 h 1913968"/>
                          <a:gd name="connsiteX3" fmla="*/ 2824835 w 3208441"/>
                          <a:gd name="connsiteY3" fmla="*/ 1913424 h 1913968"/>
                          <a:gd name="connsiteX4" fmla="*/ 377557 w 3208441"/>
                          <a:gd name="connsiteY4" fmla="*/ 1913968 h 1913968"/>
                          <a:gd name="connsiteX5" fmla="*/ 185 w 3208441"/>
                          <a:gd name="connsiteY5" fmla="*/ 930175 h 1913968"/>
                          <a:gd name="connsiteX6" fmla="*/ 345605 w 3208441"/>
                          <a:gd name="connsiteY6" fmla="*/ 0 h 1913968"/>
                          <a:gd name="connsiteX0" fmla="*/ 334732 w 3197568"/>
                          <a:gd name="connsiteY0" fmla="*/ 0 h 1913968"/>
                          <a:gd name="connsiteX1" fmla="*/ 2861168 w 3197568"/>
                          <a:gd name="connsiteY1" fmla="*/ 559 h 1913968"/>
                          <a:gd name="connsiteX2" fmla="*/ 3197048 w 3197568"/>
                          <a:gd name="connsiteY2" fmla="*/ 933419 h 1913968"/>
                          <a:gd name="connsiteX3" fmla="*/ 2813962 w 3197568"/>
                          <a:gd name="connsiteY3" fmla="*/ 1913424 h 1913968"/>
                          <a:gd name="connsiteX4" fmla="*/ 366684 w 3197568"/>
                          <a:gd name="connsiteY4" fmla="*/ 1913968 h 1913968"/>
                          <a:gd name="connsiteX5" fmla="*/ 205 w 3197568"/>
                          <a:gd name="connsiteY5" fmla="*/ 926756 h 1913968"/>
                          <a:gd name="connsiteX6" fmla="*/ 334732 w 3197568"/>
                          <a:gd name="connsiteY6" fmla="*/ 0 h 1913968"/>
                          <a:gd name="connsiteX0" fmla="*/ 334550 w 3197386"/>
                          <a:gd name="connsiteY0" fmla="*/ 0 h 1913968"/>
                          <a:gd name="connsiteX1" fmla="*/ 2860986 w 3197386"/>
                          <a:gd name="connsiteY1" fmla="*/ 559 h 1913968"/>
                          <a:gd name="connsiteX2" fmla="*/ 3196866 w 3197386"/>
                          <a:gd name="connsiteY2" fmla="*/ 933419 h 1913968"/>
                          <a:gd name="connsiteX3" fmla="*/ 2813780 w 3197386"/>
                          <a:gd name="connsiteY3" fmla="*/ 1913424 h 1913968"/>
                          <a:gd name="connsiteX4" fmla="*/ 366502 w 3197386"/>
                          <a:gd name="connsiteY4" fmla="*/ 1913968 h 1913968"/>
                          <a:gd name="connsiteX5" fmla="*/ 23 w 3197386"/>
                          <a:gd name="connsiteY5" fmla="*/ 926756 h 1913968"/>
                          <a:gd name="connsiteX6" fmla="*/ 334550 w 3197386"/>
                          <a:gd name="connsiteY6" fmla="*/ 0 h 1913968"/>
                          <a:gd name="connsiteX0" fmla="*/ 334547 w 3197383"/>
                          <a:gd name="connsiteY0" fmla="*/ 0 h 1913968"/>
                          <a:gd name="connsiteX1" fmla="*/ 2860983 w 3197383"/>
                          <a:gd name="connsiteY1" fmla="*/ 559 h 1913968"/>
                          <a:gd name="connsiteX2" fmla="*/ 3196863 w 3197383"/>
                          <a:gd name="connsiteY2" fmla="*/ 933419 h 1913968"/>
                          <a:gd name="connsiteX3" fmla="*/ 2813777 w 3197383"/>
                          <a:gd name="connsiteY3" fmla="*/ 1913424 h 1913968"/>
                          <a:gd name="connsiteX4" fmla="*/ 366499 w 3197383"/>
                          <a:gd name="connsiteY4" fmla="*/ 1913968 h 1913968"/>
                          <a:gd name="connsiteX5" fmla="*/ 20 w 3197383"/>
                          <a:gd name="connsiteY5" fmla="*/ 926756 h 1913968"/>
                          <a:gd name="connsiteX6" fmla="*/ 334547 w 3197383"/>
                          <a:gd name="connsiteY6" fmla="*/ 0 h 1913968"/>
                          <a:gd name="connsiteX0" fmla="*/ 334547 w 3197383"/>
                          <a:gd name="connsiteY0" fmla="*/ 0 h 1913968"/>
                          <a:gd name="connsiteX1" fmla="*/ 2860983 w 3197383"/>
                          <a:gd name="connsiteY1" fmla="*/ 559 h 1913968"/>
                          <a:gd name="connsiteX2" fmla="*/ 3196863 w 3197383"/>
                          <a:gd name="connsiteY2" fmla="*/ 933419 h 1913968"/>
                          <a:gd name="connsiteX3" fmla="*/ 2813777 w 3197383"/>
                          <a:gd name="connsiteY3" fmla="*/ 1913424 h 1913968"/>
                          <a:gd name="connsiteX4" fmla="*/ 366499 w 3197383"/>
                          <a:gd name="connsiteY4" fmla="*/ 1913968 h 1913968"/>
                          <a:gd name="connsiteX5" fmla="*/ 20 w 3197383"/>
                          <a:gd name="connsiteY5" fmla="*/ 926756 h 1913968"/>
                          <a:gd name="connsiteX6" fmla="*/ 334547 w 3197383"/>
                          <a:gd name="connsiteY6" fmla="*/ 0 h 1913968"/>
                          <a:gd name="connsiteX0" fmla="*/ 334547 w 3197383"/>
                          <a:gd name="connsiteY0" fmla="*/ 0 h 1913968"/>
                          <a:gd name="connsiteX1" fmla="*/ 2860983 w 3197383"/>
                          <a:gd name="connsiteY1" fmla="*/ 559 h 1913968"/>
                          <a:gd name="connsiteX2" fmla="*/ 3196863 w 3197383"/>
                          <a:gd name="connsiteY2" fmla="*/ 933419 h 1913968"/>
                          <a:gd name="connsiteX3" fmla="*/ 2813777 w 3197383"/>
                          <a:gd name="connsiteY3" fmla="*/ 1913424 h 1913968"/>
                          <a:gd name="connsiteX4" fmla="*/ 366499 w 3197383"/>
                          <a:gd name="connsiteY4" fmla="*/ 1913968 h 1913968"/>
                          <a:gd name="connsiteX5" fmla="*/ 20 w 3197383"/>
                          <a:gd name="connsiteY5" fmla="*/ 926756 h 1913968"/>
                          <a:gd name="connsiteX6" fmla="*/ 334547 w 3197383"/>
                          <a:gd name="connsiteY6" fmla="*/ 0 h 1913968"/>
                          <a:gd name="connsiteX0" fmla="*/ 345438 w 3208274"/>
                          <a:gd name="connsiteY0" fmla="*/ 0 h 1913968"/>
                          <a:gd name="connsiteX1" fmla="*/ 2871874 w 3208274"/>
                          <a:gd name="connsiteY1" fmla="*/ 559 h 1913968"/>
                          <a:gd name="connsiteX2" fmla="*/ 3207754 w 3208274"/>
                          <a:gd name="connsiteY2" fmla="*/ 933419 h 1913968"/>
                          <a:gd name="connsiteX3" fmla="*/ 2824668 w 3208274"/>
                          <a:gd name="connsiteY3" fmla="*/ 1913424 h 1913968"/>
                          <a:gd name="connsiteX4" fmla="*/ 377390 w 3208274"/>
                          <a:gd name="connsiteY4" fmla="*/ 1913968 h 1913968"/>
                          <a:gd name="connsiteX5" fmla="*/ 17 w 3208274"/>
                          <a:gd name="connsiteY5" fmla="*/ 930175 h 1913968"/>
                          <a:gd name="connsiteX6" fmla="*/ 345438 w 3208274"/>
                          <a:gd name="connsiteY6" fmla="*/ 0 h 1913968"/>
                          <a:gd name="connsiteX0" fmla="*/ 345443 w 3208279"/>
                          <a:gd name="connsiteY0" fmla="*/ 0 h 1913968"/>
                          <a:gd name="connsiteX1" fmla="*/ 2871879 w 3208279"/>
                          <a:gd name="connsiteY1" fmla="*/ 559 h 1913968"/>
                          <a:gd name="connsiteX2" fmla="*/ 3207759 w 3208279"/>
                          <a:gd name="connsiteY2" fmla="*/ 933419 h 1913968"/>
                          <a:gd name="connsiteX3" fmla="*/ 2824673 w 3208279"/>
                          <a:gd name="connsiteY3" fmla="*/ 1913424 h 1913968"/>
                          <a:gd name="connsiteX4" fmla="*/ 377395 w 3208279"/>
                          <a:gd name="connsiteY4" fmla="*/ 1913968 h 1913968"/>
                          <a:gd name="connsiteX5" fmla="*/ 22 w 3208279"/>
                          <a:gd name="connsiteY5" fmla="*/ 930175 h 1913968"/>
                          <a:gd name="connsiteX6" fmla="*/ 345443 w 3208279"/>
                          <a:gd name="connsiteY6" fmla="*/ 0 h 1913968"/>
                          <a:gd name="connsiteX0" fmla="*/ 334841 w 3208571"/>
                          <a:gd name="connsiteY0" fmla="*/ 0 h 1913968"/>
                          <a:gd name="connsiteX1" fmla="*/ 2872171 w 3208571"/>
                          <a:gd name="connsiteY1" fmla="*/ 559 h 1913968"/>
                          <a:gd name="connsiteX2" fmla="*/ 3208051 w 3208571"/>
                          <a:gd name="connsiteY2" fmla="*/ 933419 h 1913968"/>
                          <a:gd name="connsiteX3" fmla="*/ 2824965 w 3208571"/>
                          <a:gd name="connsiteY3" fmla="*/ 1913424 h 1913968"/>
                          <a:gd name="connsiteX4" fmla="*/ 377687 w 3208571"/>
                          <a:gd name="connsiteY4" fmla="*/ 1913968 h 1913968"/>
                          <a:gd name="connsiteX5" fmla="*/ 314 w 3208571"/>
                          <a:gd name="connsiteY5" fmla="*/ 930175 h 1913968"/>
                          <a:gd name="connsiteX6" fmla="*/ 334841 w 3208571"/>
                          <a:gd name="connsiteY6" fmla="*/ 0 h 1913968"/>
                          <a:gd name="connsiteX0" fmla="*/ 334841 w 3219413"/>
                          <a:gd name="connsiteY0" fmla="*/ 0 h 1913968"/>
                          <a:gd name="connsiteX1" fmla="*/ 2872171 w 3219413"/>
                          <a:gd name="connsiteY1" fmla="*/ 559 h 1913968"/>
                          <a:gd name="connsiteX2" fmla="*/ 3218948 w 3219413"/>
                          <a:gd name="connsiteY2" fmla="*/ 947094 h 1913968"/>
                          <a:gd name="connsiteX3" fmla="*/ 2824965 w 3219413"/>
                          <a:gd name="connsiteY3" fmla="*/ 1913424 h 1913968"/>
                          <a:gd name="connsiteX4" fmla="*/ 377687 w 3219413"/>
                          <a:gd name="connsiteY4" fmla="*/ 1913968 h 1913968"/>
                          <a:gd name="connsiteX5" fmla="*/ 314 w 3219413"/>
                          <a:gd name="connsiteY5" fmla="*/ 930175 h 1913968"/>
                          <a:gd name="connsiteX6" fmla="*/ 334841 w 3219413"/>
                          <a:gd name="connsiteY6" fmla="*/ 0 h 1913968"/>
                          <a:gd name="connsiteX0" fmla="*/ 334841 w 3219182"/>
                          <a:gd name="connsiteY0" fmla="*/ 0 h 1913968"/>
                          <a:gd name="connsiteX1" fmla="*/ 2872171 w 3219182"/>
                          <a:gd name="connsiteY1" fmla="*/ 559 h 1913968"/>
                          <a:gd name="connsiteX2" fmla="*/ 3218948 w 3219182"/>
                          <a:gd name="connsiteY2" fmla="*/ 947094 h 1913968"/>
                          <a:gd name="connsiteX3" fmla="*/ 2839495 w 3219182"/>
                          <a:gd name="connsiteY3" fmla="*/ 1913424 h 1913968"/>
                          <a:gd name="connsiteX4" fmla="*/ 377687 w 3219182"/>
                          <a:gd name="connsiteY4" fmla="*/ 1913968 h 1913968"/>
                          <a:gd name="connsiteX5" fmla="*/ 314 w 3219182"/>
                          <a:gd name="connsiteY5" fmla="*/ 930175 h 1913968"/>
                          <a:gd name="connsiteX6" fmla="*/ 334841 w 3219182"/>
                          <a:gd name="connsiteY6" fmla="*/ 0 h 1913968"/>
                          <a:gd name="connsiteX0" fmla="*/ 334841 w 3219136"/>
                          <a:gd name="connsiteY0" fmla="*/ 0 h 1913968"/>
                          <a:gd name="connsiteX1" fmla="*/ 2872171 w 3219136"/>
                          <a:gd name="connsiteY1" fmla="*/ 559 h 1913968"/>
                          <a:gd name="connsiteX2" fmla="*/ 3218948 w 3219136"/>
                          <a:gd name="connsiteY2" fmla="*/ 947094 h 1913968"/>
                          <a:gd name="connsiteX3" fmla="*/ 2843127 w 3219136"/>
                          <a:gd name="connsiteY3" fmla="*/ 1910005 h 1913968"/>
                          <a:gd name="connsiteX4" fmla="*/ 377687 w 3219136"/>
                          <a:gd name="connsiteY4" fmla="*/ 1913968 h 1913968"/>
                          <a:gd name="connsiteX5" fmla="*/ 314 w 3219136"/>
                          <a:gd name="connsiteY5" fmla="*/ 930175 h 1913968"/>
                          <a:gd name="connsiteX6" fmla="*/ 334841 w 3219136"/>
                          <a:gd name="connsiteY6" fmla="*/ 0 h 1913968"/>
                          <a:gd name="connsiteX0" fmla="*/ 334841 w 3219136"/>
                          <a:gd name="connsiteY0" fmla="*/ 0 h 1910005"/>
                          <a:gd name="connsiteX1" fmla="*/ 2872171 w 3219136"/>
                          <a:gd name="connsiteY1" fmla="*/ 559 h 1910005"/>
                          <a:gd name="connsiteX2" fmla="*/ 3218948 w 3219136"/>
                          <a:gd name="connsiteY2" fmla="*/ 947094 h 1910005"/>
                          <a:gd name="connsiteX3" fmla="*/ 2843127 w 3219136"/>
                          <a:gd name="connsiteY3" fmla="*/ 1910005 h 1910005"/>
                          <a:gd name="connsiteX4" fmla="*/ 377687 w 3219136"/>
                          <a:gd name="connsiteY4" fmla="*/ 1907130 h 1910005"/>
                          <a:gd name="connsiteX5" fmla="*/ 314 w 3219136"/>
                          <a:gd name="connsiteY5" fmla="*/ 930175 h 1910005"/>
                          <a:gd name="connsiteX6" fmla="*/ 334841 w 3219136"/>
                          <a:gd name="connsiteY6" fmla="*/ 0 h 1910005"/>
                          <a:gd name="connsiteX0" fmla="*/ 334793 w 3219088"/>
                          <a:gd name="connsiteY0" fmla="*/ 0 h 1910005"/>
                          <a:gd name="connsiteX1" fmla="*/ 2872123 w 3219088"/>
                          <a:gd name="connsiteY1" fmla="*/ 559 h 1910005"/>
                          <a:gd name="connsiteX2" fmla="*/ 3218900 w 3219088"/>
                          <a:gd name="connsiteY2" fmla="*/ 947094 h 1910005"/>
                          <a:gd name="connsiteX3" fmla="*/ 2843079 w 3219088"/>
                          <a:gd name="connsiteY3" fmla="*/ 1910005 h 1910005"/>
                          <a:gd name="connsiteX4" fmla="*/ 374007 w 3219088"/>
                          <a:gd name="connsiteY4" fmla="*/ 1883247 h 1910005"/>
                          <a:gd name="connsiteX5" fmla="*/ 266 w 3219088"/>
                          <a:gd name="connsiteY5" fmla="*/ 930175 h 1910005"/>
                          <a:gd name="connsiteX6" fmla="*/ 334793 w 3219088"/>
                          <a:gd name="connsiteY6" fmla="*/ 0 h 1910005"/>
                          <a:gd name="connsiteX0" fmla="*/ 334793 w 3219088"/>
                          <a:gd name="connsiteY0" fmla="*/ 0 h 1910005"/>
                          <a:gd name="connsiteX1" fmla="*/ 2872123 w 3219088"/>
                          <a:gd name="connsiteY1" fmla="*/ 559 h 1910005"/>
                          <a:gd name="connsiteX2" fmla="*/ 3218900 w 3219088"/>
                          <a:gd name="connsiteY2" fmla="*/ 947094 h 1910005"/>
                          <a:gd name="connsiteX3" fmla="*/ 2843079 w 3219088"/>
                          <a:gd name="connsiteY3" fmla="*/ 1910005 h 1910005"/>
                          <a:gd name="connsiteX4" fmla="*/ 374007 w 3219088"/>
                          <a:gd name="connsiteY4" fmla="*/ 1900306 h 1910005"/>
                          <a:gd name="connsiteX5" fmla="*/ 266 w 3219088"/>
                          <a:gd name="connsiteY5" fmla="*/ 930175 h 1910005"/>
                          <a:gd name="connsiteX6" fmla="*/ 334793 w 3219088"/>
                          <a:gd name="connsiteY6" fmla="*/ 0 h 1910005"/>
                          <a:gd name="connsiteX0" fmla="*/ 334793 w 3218949"/>
                          <a:gd name="connsiteY0" fmla="*/ 0 h 1900306"/>
                          <a:gd name="connsiteX1" fmla="*/ 2872123 w 3218949"/>
                          <a:gd name="connsiteY1" fmla="*/ 559 h 1900306"/>
                          <a:gd name="connsiteX2" fmla="*/ 3218900 w 3218949"/>
                          <a:gd name="connsiteY2" fmla="*/ 947094 h 1900306"/>
                          <a:gd name="connsiteX3" fmla="*/ 2857606 w 3218949"/>
                          <a:gd name="connsiteY3" fmla="*/ 1889535 h 1900306"/>
                          <a:gd name="connsiteX4" fmla="*/ 374007 w 3218949"/>
                          <a:gd name="connsiteY4" fmla="*/ 1900306 h 1900306"/>
                          <a:gd name="connsiteX5" fmla="*/ 266 w 3218949"/>
                          <a:gd name="connsiteY5" fmla="*/ 930175 h 1900306"/>
                          <a:gd name="connsiteX6" fmla="*/ 334793 w 3218949"/>
                          <a:gd name="connsiteY6" fmla="*/ 0 h 1900306"/>
                          <a:gd name="connsiteX0" fmla="*/ 334793 w 3218949"/>
                          <a:gd name="connsiteY0" fmla="*/ 0 h 1903185"/>
                          <a:gd name="connsiteX1" fmla="*/ 2872123 w 3218949"/>
                          <a:gd name="connsiteY1" fmla="*/ 559 h 1903185"/>
                          <a:gd name="connsiteX2" fmla="*/ 3218900 w 3218949"/>
                          <a:gd name="connsiteY2" fmla="*/ 947094 h 1903185"/>
                          <a:gd name="connsiteX3" fmla="*/ 2857606 w 3218949"/>
                          <a:gd name="connsiteY3" fmla="*/ 1903185 h 1903185"/>
                          <a:gd name="connsiteX4" fmla="*/ 374007 w 3218949"/>
                          <a:gd name="connsiteY4" fmla="*/ 1900306 h 1903185"/>
                          <a:gd name="connsiteX5" fmla="*/ 266 w 3218949"/>
                          <a:gd name="connsiteY5" fmla="*/ 930175 h 1903185"/>
                          <a:gd name="connsiteX6" fmla="*/ 334793 w 3218949"/>
                          <a:gd name="connsiteY6" fmla="*/ 0 h 1903185"/>
                          <a:gd name="connsiteX0" fmla="*/ 334793 w 3219134"/>
                          <a:gd name="connsiteY0" fmla="*/ 0 h 1903185"/>
                          <a:gd name="connsiteX1" fmla="*/ 2872123 w 3219134"/>
                          <a:gd name="connsiteY1" fmla="*/ 559 h 1903185"/>
                          <a:gd name="connsiteX2" fmla="*/ 3218900 w 3219134"/>
                          <a:gd name="connsiteY2" fmla="*/ 947094 h 1903185"/>
                          <a:gd name="connsiteX3" fmla="*/ 2839448 w 3219134"/>
                          <a:gd name="connsiteY3" fmla="*/ 1903185 h 1903185"/>
                          <a:gd name="connsiteX4" fmla="*/ 374007 w 3219134"/>
                          <a:gd name="connsiteY4" fmla="*/ 1900306 h 1903185"/>
                          <a:gd name="connsiteX5" fmla="*/ 266 w 3219134"/>
                          <a:gd name="connsiteY5" fmla="*/ 930175 h 1903185"/>
                          <a:gd name="connsiteX6" fmla="*/ 334793 w 3219134"/>
                          <a:gd name="connsiteY6" fmla="*/ 0 h 19031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219134" h="1903185">
                            <a:moveTo>
                              <a:pt x="334793" y="0"/>
                            </a:moveTo>
                            <a:lnTo>
                              <a:pt x="2872123" y="559"/>
                            </a:lnTo>
                            <a:cubicBezTo>
                              <a:pt x="3135875" y="342838"/>
                              <a:pt x="3224346" y="629990"/>
                              <a:pt x="3218900" y="947094"/>
                            </a:cubicBezTo>
                            <a:cubicBezTo>
                              <a:pt x="3213454" y="1264198"/>
                              <a:pt x="3094333" y="1640529"/>
                              <a:pt x="2839448" y="1903185"/>
                            </a:cubicBezTo>
                            <a:lnTo>
                              <a:pt x="374007" y="1900306"/>
                            </a:lnTo>
                            <a:cubicBezTo>
                              <a:pt x="117502" y="1583768"/>
                              <a:pt x="6802" y="1246893"/>
                              <a:pt x="266" y="930175"/>
                            </a:cubicBezTo>
                            <a:cubicBezTo>
                              <a:pt x="-6270" y="613457"/>
                              <a:pt x="107876" y="294202"/>
                              <a:pt x="334793" y="0"/>
                            </a:cubicBezTo>
                            <a:close/>
                          </a:path>
                        </a:pathLst>
                      </a:cu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3262" b="-13262"/>
                        </a:stretch>
                      </a:blip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FEA0A0" id="Freeform 1" o:spid="_x0000_s1026" style="position:absolute;margin-left:297.5pt;margin-top:31.55pt;width:240.25pt;height:14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9134,19031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/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SG9yaXpvbnRhbFJlczwva2V5PgoJCQkJPHJlYWw+NzI8&#10;L3JlYWw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PcmllbnRhdGlvbjwva2V5PgoJCQkJPGludGVnZXI+MTwvaW50ZWdl&#10;cj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U2NhbGluZzwva2V5PgoJCQkJPHJlYWw+MTwvcmVhbD4KCQkJCTxrZXk+Y29tLmFw&#10;cGxlLnByaW50LnRpY2tldC5zdGF0ZUZsYWc8L2tleT4KCQkJCTxpbnRlZ2VyPjA8L2ludGVnZXI+&#10;CgkJCTwvZGljdD4KCQk8L2FycmF5PgoJPC9kaWN0PgoJPGtleT5jb20uYXBwbGUucHJpbnQuUGFn&#10;ZUZvcm1hdC5QTVZlcnRpY2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mVzPC9rZXk+CgkJCQk8cmVhbD43MjwvcmVhbD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BhcGVyTmFtZTwv&#10;a2V5PgoJCQkJCTxzdHJpbmc+bmEtbGV0dGVyPC9zdHJpbmc+CgkJCQkJPGtleT5jb20uYXBwbGUu&#10;cHJpbnQudGlja2V0LnN0YXRlRmxhZzwva2V5PgoJCQkJCTxpbnRlZ2VyPjA8L2ludGVnZXI+CgkJ&#10;CQk8L2RpY3Q+CgkJCTwvYXJyYXk+CgkJPC9kaWN0PgoJCTxrZXk+Y29tLmFwcGxlLnByaW50LlBh&#10;cGVySW5mby5QTVVuY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0eXBlPC9rZXk+Cgk8c3Ry&#10;aW5nPmNvbS5hcHBsZS5wcmludC5QYWdlRm9ybWF0VGlja2V0PC9zdHJpbmc+CjwvZGljdD4KPC9w&#10;bGlzdD4KOEJJTQPtAAAAAAAQAGQAAAABAAEAZAAAAAEAAThCSU0EJgAAAAAADgAAAAAAAAAAAAA/&#10;gAAAOEJJTQQNAAAAAAAEAAAAHjhCSU0EGQAAAAAABAAAAB44QklNA/MAAAAAAAkAAAAAAAAAAAEA&#10;OEJJTQQKAAAAAAABAQA4QklNBAsAAAAAABV3d3cucmljaGFyZGpvaG5zb24uY2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MH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EI4QklNBAwAAAAAKfAAAAABAAAAoAAAAH8AAAHg&#10;AADuIAAAKdQAGAAB/9j/4AAQSkZJRgABAgAASABIAAD/7QAMQWRvYmVfQ00AAf/uAA5BZG9iZQBk&#10;gAAAAAH/2wCEAAwICAgJCAwJCQwRCwoLERUPDAwPFRgTExUTExgRDAwMDAwMEQwMDAwMDAwMDAwM&#10;DAwMDAwMDAwMDAwMDAwMDAwBDQsLDQ4NEA4OEBQODg4UFA4ODg4UEQwMDAwMEREMDAwMDAwRDAwM&#10;DAwMDAwMDAwMDAwMDAwMDAwMDAwMDAwMDP/AABEIAH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" path="m334793,l2872123,559v263752,342279,352223,629431,346777,946535c3213454,1264198,3094333,1640529,2839448,1903185l374007,1900306c117502,1583768,6802,1246893,266,930175,-6270,613457,107876,294202,334793,xe" stroked="f" strokeweight=".5pt">
              <v:fill r:id="rId3" o:title="" recolor="t" rotate="t" type="frame"/>
              <v:stroke joinstyle="miter"/>
              <v:path arrowok="t" o:connecttype="custom" o:connectlocs="317325,0;2722269,539;3050953,913237;2691299,1835150;354493,1832374;252,896923;317325,0" o:connectangles="0,0,0,0,0,0,0"/>
              <w10:wrap type="through"/>
            </v:shape>
          </w:pict>
        </mc:Fallback>
      </mc:AlternateContent>
    </w:r>
    <w:r w:rsidR="00A1199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787B54" wp14:editId="05C76285">
              <wp:simplePos x="0" y="0"/>
              <wp:positionH relativeFrom="column">
                <wp:posOffset>-85725</wp:posOffset>
              </wp:positionH>
              <wp:positionV relativeFrom="paragraph">
                <wp:posOffset>930910</wp:posOffset>
              </wp:positionV>
              <wp:extent cx="3568700" cy="10572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87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55B2B847" w14:textId="77777777" w:rsidR="00D41427" w:rsidRPr="00CB2434" w:rsidRDefault="00D41427" w:rsidP="00D41427">
                          <w:pPr>
                            <w:pStyle w:val="IFLCovertitle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87B5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6.75pt;margin-top:73.3pt;width:281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" filled="f" stroked="f">
              <v:textbox inset=",0,,0">
                <w:txbxContent>
                  <w:p w14:paraId="55B2B847" w14:textId="77777777" w:rsidR="00D41427" w:rsidRPr="00CB2434" w:rsidRDefault="00D41427" w:rsidP="00D41427">
                    <w:pPr>
                      <w:pStyle w:val="IFLCovertitle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D41427" w:rsidRPr="00BD2B37">
      <w:rPr>
        <w:rFonts w:ascii="Arial" w:hAnsi="Arial" w:cs="Arial"/>
        <w:b/>
        <w:color w:val="FFFFFF"/>
      </w:rPr>
      <w:t xml:space="preserve">BMO IFL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05C5" w14:textId="51FEC6E0" w:rsidR="002A1AFA" w:rsidRPr="00BD2B37" w:rsidRDefault="004674E8" w:rsidP="001A7D4A">
    <w:pPr>
      <w:pStyle w:val="Header"/>
      <w:spacing w:before="60"/>
      <w:rPr>
        <w:rFonts w:ascii="Arial" w:hAnsi="Arial" w:cs="Arial"/>
        <w:b/>
        <w:color w:val="FFFFFF"/>
      </w:rPr>
    </w:pPr>
    <w:r w:rsidRPr="00BD2B37">
      <w:rPr>
        <w:rFonts w:ascii="Arial" w:hAnsi="Arial" w:cs="Arial"/>
        <w:b/>
        <w:color w:val="FFFFFF"/>
      </w:rPr>
      <w:t xml:space="preserve"> IFL </w:t>
    </w:r>
  </w:p>
  <w:p w14:paraId="7E4A0D30" w14:textId="77777777" w:rsidR="002A1AFA" w:rsidRPr="00BD2B37" w:rsidRDefault="002A1AFA">
    <w:pPr>
      <w:pStyle w:val="Header"/>
      <w:rPr>
        <w:rFonts w:ascii="Arial" w:hAnsi="Arial" w:cs="Arial"/>
        <w:b/>
        <w:color w:val="FFFFFF"/>
      </w:rPr>
    </w:pPr>
  </w:p>
  <w:p w14:paraId="79E8D43C" w14:textId="77777777" w:rsidR="002A1AFA" w:rsidRPr="00BD2B37" w:rsidRDefault="002A1AFA">
    <w:pPr>
      <w:pStyle w:val="Header"/>
      <w:rPr>
        <w:rFonts w:ascii="Arial" w:hAnsi="Arial" w:cs="Arial"/>
        <w:b/>
        <w:color w:val="FFFFFF"/>
      </w:rPr>
    </w:pPr>
  </w:p>
  <w:p w14:paraId="7422EDEA" w14:textId="77777777" w:rsidR="004674E8" w:rsidRPr="00BD2B37" w:rsidRDefault="004674E8">
    <w:pPr>
      <w:pStyle w:val="Header"/>
      <w:rPr>
        <w:rFonts w:ascii="Arial" w:hAnsi="Arial" w:cs="Arial"/>
        <w:b/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7C38"/>
    <w:multiLevelType w:val="hybridMultilevel"/>
    <w:tmpl w:val="AD7AD0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B03CD"/>
    <w:multiLevelType w:val="hybridMultilevel"/>
    <w:tmpl w:val="6826E662"/>
    <w:lvl w:ilvl="0" w:tplc="10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 w15:restartNumberingAfterBreak="0">
    <w:nsid w:val="4AE90D5A"/>
    <w:multiLevelType w:val="hybridMultilevel"/>
    <w:tmpl w:val="E1E0D68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436397"/>
    <w:multiLevelType w:val="hybridMultilevel"/>
    <w:tmpl w:val="2942241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E52877"/>
    <w:multiLevelType w:val="hybridMultilevel"/>
    <w:tmpl w:val="107CCF46"/>
    <w:lvl w:ilvl="0" w:tplc="10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5A400F27"/>
    <w:multiLevelType w:val="hybridMultilevel"/>
    <w:tmpl w:val="0D3878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F68B2"/>
    <w:multiLevelType w:val="hybridMultilevel"/>
    <w:tmpl w:val="8AF200DC"/>
    <w:lvl w:ilvl="0" w:tplc="10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7A9E5B6F"/>
    <w:multiLevelType w:val="hybridMultilevel"/>
    <w:tmpl w:val="126C3006"/>
    <w:lvl w:ilvl="0" w:tplc="10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7F855FE9"/>
    <w:multiLevelType w:val="hybridMultilevel"/>
    <w:tmpl w:val="90EA09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739250">
    <w:abstractNumId w:val="1"/>
  </w:num>
  <w:num w:numId="2" w16cid:durableId="709915390">
    <w:abstractNumId w:val="6"/>
  </w:num>
  <w:num w:numId="3" w16cid:durableId="1431314238">
    <w:abstractNumId w:val="7"/>
  </w:num>
  <w:num w:numId="4" w16cid:durableId="35392715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8898253">
    <w:abstractNumId w:val="8"/>
  </w:num>
  <w:num w:numId="6" w16cid:durableId="1644697176">
    <w:abstractNumId w:val="4"/>
  </w:num>
  <w:num w:numId="7" w16cid:durableId="1377197085">
    <w:abstractNumId w:val="0"/>
  </w:num>
  <w:num w:numId="8" w16cid:durableId="119308246">
    <w:abstractNumId w:val="5"/>
  </w:num>
  <w:num w:numId="9" w16cid:durableId="1067068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427"/>
    <w:rsid w:val="001A7D4A"/>
    <w:rsid w:val="002776AE"/>
    <w:rsid w:val="002A1AFA"/>
    <w:rsid w:val="002D11D3"/>
    <w:rsid w:val="003B1641"/>
    <w:rsid w:val="00417DD6"/>
    <w:rsid w:val="004674E8"/>
    <w:rsid w:val="004E5DFB"/>
    <w:rsid w:val="00524B51"/>
    <w:rsid w:val="00617BD8"/>
    <w:rsid w:val="006A3F96"/>
    <w:rsid w:val="007763F3"/>
    <w:rsid w:val="00863C14"/>
    <w:rsid w:val="009A5FC1"/>
    <w:rsid w:val="00A1199A"/>
    <w:rsid w:val="00A16208"/>
    <w:rsid w:val="00AE0260"/>
    <w:rsid w:val="00B004F1"/>
    <w:rsid w:val="00BD2B37"/>
    <w:rsid w:val="00C552EA"/>
    <w:rsid w:val="00D41427"/>
    <w:rsid w:val="00DB11EF"/>
    <w:rsid w:val="00DB6C02"/>
    <w:rsid w:val="00DB7B4C"/>
    <w:rsid w:val="00FB482A"/>
    <w:rsid w:val="00FF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48DCC"/>
  <w15:chartTrackingRefBased/>
  <w15:docId w15:val="{1681EBC9-42BB-4A0D-9961-39EC035A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4E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427"/>
  </w:style>
  <w:style w:type="paragraph" w:styleId="Footer">
    <w:name w:val="footer"/>
    <w:basedOn w:val="Normal"/>
    <w:link w:val="FooterChar"/>
    <w:uiPriority w:val="99"/>
    <w:unhideWhenUsed/>
    <w:rsid w:val="00D4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427"/>
  </w:style>
  <w:style w:type="paragraph" w:customStyle="1" w:styleId="IFLCovertitle">
    <w:name w:val="IFL_Cover title"/>
    <w:qFormat/>
    <w:rsid w:val="00D41427"/>
    <w:pPr>
      <w:spacing w:line="720" w:lineRule="exact"/>
    </w:pPr>
    <w:rPr>
      <w:rFonts w:ascii="DaxPro-Light" w:eastAsia="Times New Roman" w:hAnsi="DaxPro-Light"/>
      <w:color w:val="005A9B"/>
      <w:spacing w:val="-16"/>
      <w:sz w:val="64"/>
      <w:szCs w:val="64"/>
      <w:lang w:eastAsia="en-US"/>
    </w:rPr>
  </w:style>
  <w:style w:type="character" w:styleId="Hyperlink">
    <w:name w:val="Hyperlink"/>
    <w:uiPriority w:val="99"/>
    <w:unhideWhenUsed/>
    <w:rsid w:val="00A1620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6208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6A3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fl.reservations@bm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EXE\nssmrg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nssmrg02</Template>
  <TotalTime>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Links>
    <vt:vector size="6" baseType="variant">
      <vt:variant>
        <vt:i4>1966194</vt:i4>
      </vt:variant>
      <vt:variant>
        <vt:i4>27</vt:i4>
      </vt:variant>
      <vt:variant>
        <vt:i4>0</vt:i4>
      </vt:variant>
      <vt:variant>
        <vt:i4>5</vt:i4>
      </vt:variant>
      <vt:variant>
        <vt:lpwstr>mailto:ifl.reservations@bmo.com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Fernandes, Alvina</dc:creator>
  <cp:keywords/>
  <dc:description/>
  <cp:lastModifiedBy>Andrew Mertens</cp:lastModifiedBy>
  <cp:revision>2</cp:revision>
  <cp:lastPrinted>2022-04-12T16:09:00Z</cp:lastPrinted>
  <dcterms:created xsi:type="dcterms:W3CDTF">2022-04-12T18:00:00Z</dcterms:created>
  <dcterms:modified xsi:type="dcterms:W3CDTF">2022-04-12T18:00:00Z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2022-04-12T14:42:19Z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e7f0d418-32e1-46f1-b4ba-5fa625f14c64</vt:lpwstr>
  </property>
  <property fmtid="{D5CDD505-2E9C-101B-9397-08002B2CF9AE}" pid="8" name="MSIP_Label_0cf00cb3-7a5d-4674-b157-6d675423df49_ContentBits">
    <vt:lpwstr>0</vt:lpwstr>
  </property>
</Properties>
</file>